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19" w:rsidRDefault="00C27EEC" w:rsidP="00B66519">
      <w:pPr>
        <w:pStyle w:val="Detail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-372110</wp:posOffset>
                </wp:positionV>
                <wp:extent cx="5362575" cy="59080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590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EC1" w:rsidRPr="00160824" w:rsidRDefault="00FC6646" w:rsidP="002E6959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Cost Engineering and Project controls are becoming increasingly important in every project, with rising complexities and new </w:t>
                            </w:r>
                            <w:r w:rsidR="00426C44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challenges. </w:t>
                            </w:r>
                          </w:p>
                          <w:p w:rsidR="00AD04A7" w:rsidRPr="00160824" w:rsidRDefault="00426C44" w:rsidP="002E6959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This is an 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information session on Chartered Cost Engineering, </w:t>
                            </w:r>
                            <w:r w:rsidR="00160824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and another 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great opportunity to network with fellow cost Engineers and industry experts in this field.</w:t>
                            </w:r>
                          </w:p>
                          <w:p w:rsidR="00EC4D6C" w:rsidRPr="00160824" w:rsidRDefault="00EC4D6C" w:rsidP="00EC4D6C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Chartered status is a demonstration of your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achievement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in attainment of established competencies.  Chartered status provides an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bookmarkStart w:id="0" w:name="QuickMark"/>
                            <w:bookmarkStart w:id="1" w:name="_GoBack"/>
                            <w:bookmarkEnd w:id="0"/>
                            <w:bookmarkEnd w:id="1"/>
                            <w:r w:rsidRPr="001608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ndependent verification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>for practising Cost Engineers which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sets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standard for best practice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thereby provide</w:t>
                            </w:r>
                            <w:r w:rsidR="00A53F3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increased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benefits to society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through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support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ing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the economy, improv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ing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safety and health, ensur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ing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the use of our national resources is more efficient and improv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ing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our quality of life.</w:t>
                            </w:r>
                          </w:p>
                          <w:p w:rsidR="00EC4D6C" w:rsidRPr="00160824" w:rsidRDefault="00EC4D6C" w:rsidP="00EC4D6C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The standards of competency established by Chartered Status of Cost Engineering will 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promote the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understanding of cost engineering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services as well as the outcomes that can be expected and thereby increasing the demand for Chartered Cost Engineers. </w:t>
                            </w:r>
                          </w:p>
                          <w:p w:rsidR="00EC4D6C" w:rsidRPr="00882F69" w:rsidRDefault="00EC4D6C" w:rsidP="002E6959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Our continued modernisation and the current shift toward digital engineering is providing more powerful tools to facilitate project implementation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and management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– there will be an even</w:t>
                            </w:r>
                            <w:r w:rsidRP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2F69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greater need for Cost Engineering </w:t>
                            </w:r>
                            <w:r w:rsidRP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along with greater challenges for Cost Engineers. </w:t>
                            </w:r>
                          </w:p>
                          <w:p w:rsidR="00AD04A7" w:rsidRPr="00160824" w:rsidRDefault="00AD04A7" w:rsidP="008F78B0">
                            <w:pPr>
                              <w:pStyle w:val="BodyText"/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This objective of this seminar is to: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C82EC1" w:rsidRPr="00160824" w:rsidRDefault="00C82EC1" w:rsidP="008F78B0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</w:t>
                            </w:r>
                            <w:r w:rsidR="00AD04A7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nform you o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="008664C4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benefits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becoming a Chartered Cost Engineer</w:t>
                            </w:r>
                          </w:p>
                          <w:p w:rsidR="00AD04A7" w:rsidRPr="00160824" w:rsidRDefault="00C82EC1" w:rsidP="008F78B0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Provide you with information regarding the eligibility and 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pathways to at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ain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chartered status </w:t>
                            </w:r>
                            <w:r w:rsidR="00AD04A7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2EC1" w:rsidRPr="00160824" w:rsidRDefault="00EC4D6C" w:rsidP="009E37CD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160"/>
                              </w:tabs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Outline the s</w:t>
                            </w:r>
                            <w:r w:rsidR="00C82EC1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upport that </w:t>
                            </w: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may be available to you as you progress through your application</w:t>
                            </w:r>
                            <w:r w:rsidR="00C82EC1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27B23" w:rsidRPr="00160824" w:rsidRDefault="00C82EC1" w:rsidP="009E37CD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160"/>
                              </w:tabs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</w:t>
                            </w:r>
                            <w:r w:rsidR="00FC6646" w:rsidRPr="001608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rovide you an opportunity to get connected with professionals working on similar field and also with recognised industry experts</w:t>
                            </w:r>
                            <w:r w:rsidR="00882F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34008" w:rsidRPr="00FE0644" w:rsidRDefault="00882F69" w:rsidP="00FC6646">
                            <w:pPr>
                              <w:rPr>
                                <w:b/>
                              </w:rPr>
                            </w:pPr>
                            <w:r w:rsidRPr="00FE0644">
                              <w:rPr>
                                <w:b/>
                              </w:rPr>
                              <w:t>Presenters: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11"/>
                              <w:gridCol w:w="2713"/>
                            </w:tblGrid>
                            <w:tr w:rsidR="00FE0644" w:rsidTr="00FE0644">
                              <w:trPr>
                                <w:jc w:val="center"/>
                              </w:trPr>
                              <w:tc>
                                <w:tcPr>
                                  <w:tcW w:w="2711" w:type="dxa"/>
                                </w:tcPr>
                                <w:p w:rsidR="00FE0644" w:rsidRDefault="00FE0644" w:rsidP="00882F69">
                                  <w:pPr>
                                    <w:spacing w:before="60"/>
                                    <w:jc w:val="center"/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Helvetica Neue" w:hAnsi="Helvetica Neue"/>
                                      <w:noProof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drawing>
                                      <wp:inline distT="0" distB="0" distL="0" distR="0">
                                        <wp:extent cx="1050847" cy="1017917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Natasa Gadzuric High Res Photo.jpg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353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949" cy="10247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0644" w:rsidRPr="00882F69" w:rsidRDefault="00FE0644" w:rsidP="00882F69">
                                  <w:pPr>
                                    <w:spacing w:before="120"/>
                                    <w:jc w:val="center"/>
                                    <w:rPr>
                                      <w:rFonts w:ascii="Helvetica Neue" w:hAnsi="Helvetica Neue"/>
                                      <w:b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Helvetica Neue" w:hAnsi="Helvetica Neue"/>
                                      <w:b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Natasa Gadzuric</w:t>
                                  </w:r>
                                </w:p>
                                <w:p w:rsidR="00FE0644" w:rsidRDefault="00FE0644" w:rsidP="00882F69">
                                  <w:pPr>
                                    <w:jc w:val="center"/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Chair College of Leadership and Management</w:t>
                                  </w:r>
                                </w:p>
                                <w:p w:rsidR="00FE0644" w:rsidRDefault="00FE0644" w:rsidP="00882F69">
                                  <w:pPr>
                                    <w:jc w:val="center"/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Engineers Australia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</w:tcPr>
                                <w:p w:rsidR="00FE0644" w:rsidRDefault="00FE0644" w:rsidP="00882F69">
                                  <w:pPr>
                                    <w:spacing w:before="60"/>
                                    <w:jc w:val="center"/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200710" wp14:editId="1FBBABDC">
                                        <wp:extent cx="1041430" cy="989612"/>
                                        <wp:effectExtent l="0" t="0" r="6350" b="127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20170601_140000680_iOS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3144" cy="10007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0644" w:rsidRPr="00882F69" w:rsidRDefault="00FE0644" w:rsidP="00882F69">
                                  <w:pPr>
                                    <w:spacing w:before="120"/>
                                    <w:jc w:val="center"/>
                                    <w:rPr>
                                      <w:rFonts w:ascii="Helvetica Neue" w:hAnsi="Helvetica Neue"/>
                                      <w:b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 w:rsidRPr="00882F69">
                                    <w:rPr>
                                      <w:rFonts w:ascii="Helvetica Neue" w:hAnsi="Helvetica Neue"/>
                                      <w:b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 xml:space="preserve">Juan Vega </w:t>
                                  </w:r>
                                  <w:proofErr w:type="spellStart"/>
                                  <w:r w:rsidRPr="00882F69">
                                    <w:rPr>
                                      <w:rFonts w:ascii="Helvetica Neue" w:hAnsi="Helvetica Neue"/>
                                      <w:b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CPEng</w:t>
                                  </w:r>
                                  <w:proofErr w:type="spellEnd"/>
                                </w:p>
                                <w:p w:rsidR="00FE0644" w:rsidRDefault="00FE0644" w:rsidP="00882F69">
                                  <w:pPr>
                                    <w:jc w:val="center"/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Training and Development Coordinator ACES NSW</w:t>
                                  </w:r>
                                </w:p>
                              </w:tc>
                            </w:tr>
                          </w:tbl>
                          <w:p w:rsidR="00072531" w:rsidRDefault="00072531" w:rsidP="00FC6646">
                            <w:pPr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-29.3pt;width:422.25pt;height:46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" filled="f" stroked="f">
                <v:textbox>
                  <w:txbxContent>
                    <w:p w:rsidR="00C82EC1" w:rsidRPr="00160824" w:rsidRDefault="00FC6646" w:rsidP="002E6959">
                      <w:pPr>
                        <w:pStyle w:val="BodyTex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Cost Engineering and Project controls are becoming increasingly important in every project, with rising complexities and new </w:t>
                      </w:r>
                      <w:r w:rsidR="00426C44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challenges. </w:t>
                      </w:r>
                    </w:p>
                    <w:p w:rsidR="00AD04A7" w:rsidRPr="00160824" w:rsidRDefault="00426C44" w:rsidP="002E6959">
                      <w:pPr>
                        <w:pStyle w:val="BodyTex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This is an 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information session on Chartered Cost Engineering, </w:t>
                      </w:r>
                      <w:r w:rsidR="00160824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and another 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great opportunity to network with fellow cost Engineers and industry experts in this field.</w:t>
                      </w:r>
                    </w:p>
                    <w:p w:rsidR="00EC4D6C" w:rsidRPr="00160824" w:rsidRDefault="00EC4D6C" w:rsidP="00EC4D6C">
                      <w:pPr>
                        <w:pStyle w:val="BodyTex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Chartered status is a demonstration of your </w:t>
                      </w:r>
                      <w:r w:rsidRPr="0016082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achievement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in attainment of established competencies.  Chartered status provides an </w:t>
                      </w:r>
                      <w:r w:rsidRPr="0016082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bookmarkStart w:id="2" w:name="QuickMark"/>
                      <w:bookmarkStart w:id="3" w:name="_GoBack"/>
                      <w:bookmarkEnd w:id="2"/>
                      <w:bookmarkEnd w:id="3"/>
                      <w:r w:rsidRPr="0016082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ndependent verification </w:t>
                      </w:r>
                      <w:r w:rsidRPr="00160824"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t>for practising Cost Engineers which</w:t>
                      </w:r>
                      <w:r w:rsidRPr="0016082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sets </w:t>
                      </w:r>
                      <w:r w:rsidRPr="0016082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a standard for best practice </w:t>
                      </w:r>
                      <w:r w:rsidRPr="00160824"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t xml:space="preserve">and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thereby provide</w:t>
                      </w:r>
                      <w:r w:rsidR="00A53F3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increased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benefits to society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through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support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ing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the economy, improv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ing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safety and health, ensur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ing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the use of our national resources is more efficient and improv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ing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our quality of life.</w:t>
                      </w:r>
                    </w:p>
                    <w:p w:rsidR="00EC4D6C" w:rsidRPr="00160824" w:rsidRDefault="00EC4D6C" w:rsidP="00EC4D6C">
                      <w:pPr>
                        <w:pStyle w:val="BodyTex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The standards of competency established by Chartered Status of Cost Engineering will </w:t>
                      </w:r>
                      <w:r w:rsidR="00882F69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promote the </w:t>
                      </w:r>
                      <w:r w:rsidRPr="0016082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understanding of cost engineering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services as well as the outcomes that can be expected and thereby increasing the demand for Chartered Cost Engineers. </w:t>
                      </w:r>
                    </w:p>
                    <w:p w:rsidR="00EC4D6C" w:rsidRPr="00882F69" w:rsidRDefault="00EC4D6C" w:rsidP="002E6959">
                      <w:pPr>
                        <w:pStyle w:val="BodyTex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Our continued modernisation and the current shift toward digital engineering is providing more powerful tools to facilitate project implementation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and management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– there will be an even</w:t>
                      </w:r>
                      <w:r w:rsidRP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882F69"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t xml:space="preserve">greater need for Cost Engineering </w:t>
                      </w:r>
                      <w:r w:rsidRP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along with greater challenges for Cost Engineers. </w:t>
                      </w:r>
                    </w:p>
                    <w:p w:rsidR="00AD04A7" w:rsidRPr="00160824" w:rsidRDefault="00AD04A7" w:rsidP="008F78B0">
                      <w:pPr>
                        <w:pStyle w:val="BodyText"/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This objective of this seminar is to:</w:t>
                      </w:r>
                      <w:r w:rsidRPr="0016082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C82EC1" w:rsidRPr="00160824" w:rsidRDefault="00C82EC1" w:rsidP="008F78B0">
                      <w:pPr>
                        <w:pStyle w:val="BodyText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</w:t>
                      </w:r>
                      <w:r w:rsidR="00AD04A7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nform you o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n </w:t>
                      </w:r>
                      <w:r w:rsidR="008664C4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benefits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becoming a Chartered Cost Engineer</w:t>
                      </w:r>
                    </w:p>
                    <w:p w:rsidR="00AD04A7" w:rsidRPr="00160824" w:rsidRDefault="00C82EC1" w:rsidP="008F78B0">
                      <w:pPr>
                        <w:pStyle w:val="BodyText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Provide you with information regarding the eligibility and 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pathways to at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ain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chartered status </w:t>
                      </w:r>
                      <w:r w:rsidR="00AD04A7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82EC1" w:rsidRPr="00160824" w:rsidRDefault="00EC4D6C" w:rsidP="009E37CD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2160"/>
                        </w:tabs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Outline the s</w:t>
                      </w:r>
                      <w:r w:rsidR="00C82EC1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upport that </w:t>
                      </w: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may be available to you as you progress through your application</w:t>
                      </w:r>
                      <w:r w:rsidR="00C82EC1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27B23" w:rsidRPr="00160824" w:rsidRDefault="00C82EC1" w:rsidP="009E37CD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2160"/>
                        </w:tabs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</w:t>
                      </w:r>
                      <w:r w:rsidR="00FC6646" w:rsidRPr="001608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rovide you an opportunity to get connected with professionals working on similar field and also with recognised industry experts</w:t>
                      </w:r>
                      <w:r w:rsidR="00882F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834008" w:rsidRPr="00FE0644" w:rsidRDefault="00882F69" w:rsidP="00FC6646">
                      <w:pPr>
                        <w:rPr>
                          <w:b/>
                        </w:rPr>
                      </w:pPr>
                      <w:r w:rsidRPr="00FE0644">
                        <w:rPr>
                          <w:b/>
                        </w:rPr>
                        <w:t>Presenters: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11"/>
                        <w:gridCol w:w="2713"/>
                      </w:tblGrid>
                      <w:tr w:rsidR="00FE0644" w:rsidTr="00FE0644">
                        <w:trPr>
                          <w:jc w:val="center"/>
                        </w:trPr>
                        <w:tc>
                          <w:tcPr>
                            <w:tcW w:w="2711" w:type="dxa"/>
                          </w:tcPr>
                          <w:p w:rsidR="00FE0644" w:rsidRDefault="00FE0644" w:rsidP="00882F69">
                            <w:pPr>
                              <w:spacing w:before="60"/>
                              <w:jc w:val="center"/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noProof/>
                                <w:sz w:val="21"/>
                                <w:szCs w:val="21"/>
                                <w:shd w:val="clear" w:color="auto" w:fill="FFFFFF"/>
                              </w:rPr>
                              <w:drawing>
                                <wp:inline distT="0" distB="0" distL="0" distR="0">
                                  <wp:extent cx="1050847" cy="101791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atasa Gadzuric High Res Photo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949" cy="1024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0644" w:rsidRPr="00882F69" w:rsidRDefault="00FE0644" w:rsidP="00882F69">
                            <w:pPr>
                              <w:spacing w:before="120"/>
                              <w:jc w:val="center"/>
                              <w:rPr>
                                <w:rFonts w:ascii="Helvetica Neue" w:hAnsi="Helvetica Neue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  <w:t>Natasa Gadzuric</w:t>
                            </w:r>
                          </w:p>
                          <w:p w:rsidR="00FE0644" w:rsidRDefault="00FE0644" w:rsidP="00882F69">
                            <w:pPr>
                              <w:jc w:val="center"/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  <w:t>Chair College of Leadership and Management</w:t>
                            </w:r>
                          </w:p>
                          <w:p w:rsidR="00FE0644" w:rsidRDefault="00FE0644" w:rsidP="00882F69">
                            <w:pPr>
                              <w:jc w:val="center"/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  <w:t>Engineers Australia</w:t>
                            </w:r>
                          </w:p>
                        </w:tc>
                        <w:tc>
                          <w:tcPr>
                            <w:tcW w:w="2713" w:type="dxa"/>
                          </w:tcPr>
                          <w:p w:rsidR="00FE0644" w:rsidRDefault="00FE0644" w:rsidP="00882F69">
                            <w:pPr>
                              <w:spacing w:before="60"/>
                              <w:jc w:val="center"/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00710" wp14:editId="1FBBABDC">
                                  <wp:extent cx="1041430" cy="989612"/>
                                  <wp:effectExtent l="0" t="0" r="635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0170601_140000680_iO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144" cy="100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0644" w:rsidRPr="00882F69" w:rsidRDefault="00FE0644" w:rsidP="00882F69">
                            <w:pPr>
                              <w:spacing w:before="120"/>
                              <w:jc w:val="center"/>
                              <w:rPr>
                                <w:rFonts w:ascii="Helvetica Neue" w:hAnsi="Helvetica Neue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882F69">
                              <w:rPr>
                                <w:rFonts w:ascii="Helvetica Neue" w:hAnsi="Helvetica Neue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Juan Vega </w:t>
                            </w:r>
                            <w:proofErr w:type="spellStart"/>
                            <w:r w:rsidRPr="00882F69">
                              <w:rPr>
                                <w:rFonts w:ascii="Helvetica Neue" w:hAnsi="Helvetica Neue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  <w:t>CPEng</w:t>
                            </w:r>
                            <w:proofErr w:type="spellEnd"/>
                          </w:p>
                          <w:p w:rsidR="00FE0644" w:rsidRDefault="00FE0644" w:rsidP="00882F69">
                            <w:pPr>
                              <w:jc w:val="center"/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1"/>
                                <w:szCs w:val="21"/>
                                <w:shd w:val="clear" w:color="auto" w:fill="FFFFFF"/>
                              </w:rPr>
                              <w:t>Training and Development Coordinator ACES NSW</w:t>
                            </w:r>
                          </w:p>
                        </w:tc>
                      </w:tr>
                    </w:tbl>
                    <w:p w:rsidR="00072531" w:rsidRDefault="00072531" w:rsidP="00FC6646">
                      <w:pPr>
                        <w:rPr>
                          <w:rFonts w:ascii="Helvetica Neue" w:hAnsi="Helvetica Neu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5278120</wp:posOffset>
                </wp:positionV>
                <wp:extent cx="2098675" cy="36068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8675" cy="3606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5" w:rsidRPr="00B66519" w:rsidRDefault="00C34B05" w:rsidP="00B66519">
                            <w:pPr>
                              <w:pStyle w:val="CalltoactionURL"/>
                            </w:pPr>
                            <w:r w:rsidRPr="00B66519">
                              <w:t>engineersaustralia.org.au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87.6pt;margin-top:415.6pt;width:165.25pt;height:2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" filled="f" stroked="f" strokeweight="2pt">
                <v:path arrowok="t"/>
                <v:textbox style="mso-fit-shape-to-text:t" inset="6e-5mm,2mm,2mm,2mm">
                  <w:txbxContent>
                    <w:p w:rsidR="00C34B05" w:rsidRPr="00B66519" w:rsidRDefault="00C34B05" w:rsidP="00B66519">
                      <w:pPr>
                        <w:pStyle w:val="CalltoactionURL"/>
                      </w:pPr>
                      <w:r w:rsidRPr="00B66519">
                        <w:t>engineersaustralia.org.au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5492750</wp:posOffset>
                </wp:positionH>
                <wp:positionV relativeFrom="paragraph">
                  <wp:posOffset>3672840</wp:posOffset>
                </wp:positionV>
                <wp:extent cx="1304925" cy="457200"/>
                <wp:effectExtent l="0" t="0" r="9525" b="0"/>
                <wp:wrapNone/>
                <wp:docPr id="29" name="Text Box 29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5" w:rsidRPr="003D0763" w:rsidRDefault="00C34B05" w:rsidP="003D0763">
                            <w:pPr>
                              <w:jc w:val="center"/>
                              <w:rPr>
                                <w:rFonts w:ascii="Lato Semibold" w:hAnsi="Lato Semibold"/>
                                <w:color w:val="E60000" w:themeColor="text2"/>
                                <w:sz w:val="28"/>
                                <w:szCs w:val="28"/>
                              </w:rPr>
                            </w:pPr>
                            <w:r w:rsidRPr="003D0763">
                              <w:rPr>
                                <w:rFonts w:ascii="Lato Semibold" w:hAnsi="Lato Semibold"/>
                                <w:color w:val="E60000" w:themeColor="text2"/>
                                <w:sz w:val="28"/>
                                <w:szCs w:val="28"/>
                              </w:rPr>
                              <w:t>REGISTER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href="https://www.engineersaustralia.org.au/portal/event/deepwater-horizon-bop-forensic-investigation" style="position:absolute;margin-left:432.5pt;margin-top:289.2pt;width:102.7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" o:button="t" filled="f" strokecolor="#e60000 [3215]" strokeweight="2pt">
                <v:fill o:detectmouseclick="t"/>
                <v:path arrowok="t"/>
                <v:textbox inset="2mm,2mm,2mm,2mm">
                  <w:txbxContent>
                    <w:p w:rsidR="00C34B05" w:rsidRPr="003D0763" w:rsidRDefault="00C34B05" w:rsidP="003D0763">
                      <w:pPr>
                        <w:jc w:val="center"/>
                        <w:rPr>
                          <w:rFonts w:ascii="Lato Semibold" w:hAnsi="Lato Semibold"/>
                          <w:color w:val="E60000" w:themeColor="text2"/>
                          <w:sz w:val="28"/>
                          <w:szCs w:val="28"/>
                        </w:rPr>
                      </w:pPr>
                      <w:r w:rsidRPr="003D0763">
                        <w:rPr>
                          <w:rFonts w:ascii="Lato Semibold" w:hAnsi="Lato Semibold"/>
                          <w:color w:val="E60000" w:themeColor="text2"/>
                          <w:sz w:val="28"/>
                          <w:szCs w:val="28"/>
                        </w:rPr>
                        <w:t>REGISTER 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Mincho" w:hAnsi="Arial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-318135</wp:posOffset>
                </wp:positionV>
                <wp:extent cx="1504950" cy="6558915"/>
                <wp:effectExtent l="0" t="0" r="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655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FD171D" w:rsidRDefault="00FD171D" w:rsidP="009E521F">
                            <w:pPr>
                              <w:pStyle w:val="Heading4-Black"/>
                              <w:spacing w:after="0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DE5838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VENUE</w:t>
                            </w:r>
                          </w:p>
                          <w:p w:rsidR="00FE0644" w:rsidRDefault="00FE0644" w:rsidP="009E521F">
                            <w:pPr>
                              <w:pStyle w:val="Details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EA Auditorium</w:t>
                            </w:r>
                          </w:p>
                          <w:p w:rsidR="009E521F" w:rsidRDefault="00FC6646" w:rsidP="009E521F">
                            <w:pPr>
                              <w:pStyle w:val="Details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3/8 Thomas St, Chatswood NSW 2067</w:t>
                            </w:r>
                          </w:p>
                          <w:p w:rsidR="00FC6646" w:rsidRDefault="00FC6646" w:rsidP="009E521F">
                            <w:pPr>
                              <w:pStyle w:val="Details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  <w:p w:rsidR="00FD171D" w:rsidRPr="00DE5838" w:rsidRDefault="00FD171D" w:rsidP="009E521F">
                            <w:pPr>
                              <w:pStyle w:val="Details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DE5838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DATE &amp; TIME</w:t>
                            </w:r>
                          </w:p>
                          <w:p w:rsidR="00983B9F" w:rsidRDefault="00FC6646" w:rsidP="00FE0644">
                            <w:pPr>
                              <w:pStyle w:val="Details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28</w:t>
                            </w:r>
                            <w:r w:rsidR="00983B9F" w:rsidRPr="00983B9F">
                              <w:rPr>
                                <w:rFonts w:ascii="Lato" w:hAnsi="La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983B9F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Nov</w:t>
                            </w:r>
                            <w:r w:rsidR="00983B9F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AE6B8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886CB0" w:rsidRDefault="009E521F" w:rsidP="00FE0644">
                            <w:pPr>
                              <w:pStyle w:val="BodyText"/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5.30 pm for a 6</w:t>
                            </w:r>
                            <w:r w:rsidR="007D7674" w:rsidRPr="007D767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pm start</w:t>
                            </w:r>
                          </w:p>
                          <w:p w:rsidR="00FC6646" w:rsidRDefault="00FC6646" w:rsidP="00FE0644">
                            <w:pPr>
                              <w:pStyle w:val="BodyText"/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7.00-8.00pm </w:t>
                            </w:r>
                            <w:r w:rsidR="00FE064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etworking</w:t>
                            </w:r>
                            <w:r w:rsidR="00FE064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, drinks &amp; nibbles</w:t>
                            </w:r>
                          </w:p>
                          <w:p w:rsidR="009E521F" w:rsidRDefault="009E521F" w:rsidP="00152538">
                            <w:pPr>
                              <w:pStyle w:val="BodyText"/>
                              <w:spacing w:after="0"/>
                              <w:jc w:val="both"/>
                              <w:rPr>
                                <w:rFonts w:ascii="Lato" w:hAnsi="Lato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D171D" w:rsidRPr="00DE5838" w:rsidRDefault="00FD171D" w:rsidP="007D7674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  <w:p w:rsidR="00FD171D" w:rsidRPr="00DE5838" w:rsidRDefault="00FD171D" w:rsidP="007D7674">
                            <w:pPr>
                              <w:pStyle w:val="Heading4-Black"/>
                              <w:jc w:val="both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DE5838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TICKETS (incl. GST)</w:t>
                            </w:r>
                          </w:p>
                          <w:p w:rsidR="00FD171D" w:rsidRPr="00DE5838" w:rsidRDefault="00FE0644" w:rsidP="00FD171D">
                            <w:pPr>
                              <w:pStyle w:val="Details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ACES/AACEI </w:t>
                            </w:r>
                            <w:r w:rsidR="00FD171D" w:rsidRPr="00DE58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Members &amp; Students: </w:t>
                            </w:r>
                            <w:r w:rsidR="00FE178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$10 </w:t>
                            </w:r>
                          </w:p>
                          <w:p w:rsidR="00FD171D" w:rsidRDefault="00FD171D" w:rsidP="00FD171D">
                            <w:pPr>
                              <w:pStyle w:val="Details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E58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Non-members</w:t>
                            </w:r>
                            <w:r w:rsidR="008C179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:</w:t>
                            </w:r>
                            <w:r w:rsidR="00FE178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FE064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83400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0</w:t>
                            </w:r>
                            <w:r w:rsidR="00FE178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0644" w:rsidRPr="00DE5838" w:rsidRDefault="00FE0644" w:rsidP="00FD171D">
                            <w:pPr>
                              <w:pStyle w:val="Details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  <w:p w:rsidR="00FD171D" w:rsidRPr="00DE5838" w:rsidRDefault="00FD171D" w:rsidP="00FD171D">
                            <w:pPr>
                              <w:pStyle w:val="BodyText"/>
                              <w:rPr>
                                <w:rFonts w:ascii="Lato" w:hAnsi="La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D171D" w:rsidRPr="00DE5838" w:rsidRDefault="00FD171D" w:rsidP="00FD171D">
                            <w:pPr>
                              <w:pStyle w:val="Heading4-Black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DE5838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REGISTRATIONS CLOSE</w:t>
                            </w:r>
                          </w:p>
                          <w:p w:rsidR="00FD171D" w:rsidRDefault="00FC6646" w:rsidP="00FD171D">
                            <w:pPr>
                              <w:pStyle w:val="Details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Mond</w:t>
                            </w:r>
                            <w:r w:rsidR="00AE6B8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ay</w:t>
                            </w:r>
                            <w:r w:rsidR="00886CB0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27</w:t>
                            </w:r>
                            <w:r w:rsidR="00886CB0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Nov</w:t>
                            </w:r>
                            <w:r w:rsidR="00AE6B8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425.05pt;margin-top:-25.05pt;width:118.5pt;height:516.4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" filled="f" stroked="f">
                <v:path arrowok="t"/>
                <v:textbox inset="0,0,0,0">
                  <w:txbxContent>
                    <w:p w:rsidR="00FD171D" w:rsidRDefault="00FD171D" w:rsidP="009E521F">
                      <w:pPr>
                        <w:pStyle w:val="Heading4-Black"/>
                        <w:spacing w:after="0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DE5838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VENUE</w:t>
                      </w:r>
                    </w:p>
                    <w:p w:rsidR="00FE0644" w:rsidRDefault="00FE0644" w:rsidP="009E521F">
                      <w:pPr>
                        <w:pStyle w:val="Details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EA Auditorium</w:t>
                      </w:r>
                    </w:p>
                    <w:p w:rsidR="009E521F" w:rsidRDefault="00FC6646" w:rsidP="009E521F">
                      <w:pPr>
                        <w:pStyle w:val="Details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3/8 Thomas St, Chatswood NSW 2067</w:t>
                      </w:r>
                    </w:p>
                    <w:p w:rsidR="00FC6646" w:rsidRDefault="00FC6646" w:rsidP="009E521F">
                      <w:pPr>
                        <w:pStyle w:val="Details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  <w:p w:rsidR="00FD171D" w:rsidRPr="00DE5838" w:rsidRDefault="00FD171D" w:rsidP="009E521F">
                      <w:pPr>
                        <w:pStyle w:val="Details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DE5838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DATE &amp; TIME</w:t>
                      </w:r>
                    </w:p>
                    <w:p w:rsidR="00983B9F" w:rsidRDefault="00FC6646" w:rsidP="00FE0644">
                      <w:pPr>
                        <w:pStyle w:val="Details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28</w:t>
                      </w:r>
                      <w:r w:rsidR="00983B9F" w:rsidRPr="00983B9F">
                        <w:rPr>
                          <w:rFonts w:ascii="Lato" w:hAnsi="La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983B9F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Nov</w:t>
                      </w:r>
                      <w:r w:rsidR="00983B9F">
                        <w:rPr>
                          <w:rFonts w:ascii="Lato" w:hAnsi="Lato"/>
                          <w:sz w:val="20"/>
                          <w:szCs w:val="20"/>
                        </w:rPr>
                        <w:t xml:space="preserve"> 201</w:t>
                      </w:r>
                      <w:r w:rsidR="00AE6B8E">
                        <w:rPr>
                          <w:rFonts w:ascii="Lato" w:hAnsi="Lato"/>
                          <w:sz w:val="20"/>
                          <w:szCs w:val="20"/>
                        </w:rPr>
                        <w:t>7</w:t>
                      </w:r>
                    </w:p>
                    <w:p w:rsidR="00886CB0" w:rsidRDefault="009E521F" w:rsidP="00FE0644">
                      <w:pPr>
                        <w:pStyle w:val="BodyText"/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5.30 pm for a 6</w:t>
                      </w:r>
                      <w:r w:rsidR="007D7674" w:rsidRPr="007D7674">
                        <w:rPr>
                          <w:rFonts w:ascii="Lato" w:hAnsi="Lato"/>
                          <w:sz w:val="20"/>
                          <w:szCs w:val="20"/>
                        </w:rPr>
                        <w:t>pm start</w:t>
                      </w:r>
                    </w:p>
                    <w:p w:rsidR="00FC6646" w:rsidRDefault="00FC6646" w:rsidP="00FE0644">
                      <w:pPr>
                        <w:pStyle w:val="BodyText"/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7.00-8.00pm </w:t>
                      </w:r>
                      <w:r w:rsidR="00FE0644">
                        <w:rPr>
                          <w:rFonts w:ascii="Lato" w:hAnsi="Lato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etworking</w:t>
                      </w:r>
                      <w:r w:rsidR="00FE0644">
                        <w:rPr>
                          <w:rFonts w:ascii="Lato" w:hAnsi="Lato"/>
                          <w:sz w:val="20"/>
                          <w:szCs w:val="20"/>
                        </w:rPr>
                        <w:t>, drinks &amp; nibbles</w:t>
                      </w:r>
                    </w:p>
                    <w:p w:rsidR="009E521F" w:rsidRDefault="009E521F" w:rsidP="00152538">
                      <w:pPr>
                        <w:pStyle w:val="BodyText"/>
                        <w:spacing w:after="0"/>
                        <w:jc w:val="both"/>
                        <w:rPr>
                          <w:rFonts w:ascii="Lato" w:hAnsi="Lato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FD171D" w:rsidRPr="00DE5838" w:rsidRDefault="00FD171D" w:rsidP="007D7674">
                      <w:pPr>
                        <w:pStyle w:val="BodyText"/>
                        <w:spacing w:after="0" w:line="240" w:lineRule="auto"/>
                        <w:jc w:val="both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  <w:p w:rsidR="00FD171D" w:rsidRPr="00DE5838" w:rsidRDefault="00FD171D" w:rsidP="007D7674">
                      <w:pPr>
                        <w:pStyle w:val="Heading4-Black"/>
                        <w:jc w:val="both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DE5838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TICKETS (incl. GST)</w:t>
                      </w:r>
                    </w:p>
                    <w:p w:rsidR="00FD171D" w:rsidRPr="00DE5838" w:rsidRDefault="00FE0644" w:rsidP="00FD171D">
                      <w:pPr>
                        <w:pStyle w:val="Details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ACES/AACEI </w:t>
                      </w:r>
                      <w:r w:rsidR="00FD171D" w:rsidRPr="00DE5838">
                        <w:rPr>
                          <w:rFonts w:ascii="Lato" w:hAnsi="Lato"/>
                          <w:sz w:val="20"/>
                          <w:szCs w:val="20"/>
                        </w:rPr>
                        <w:t xml:space="preserve">Members &amp; Students: </w:t>
                      </w:r>
                      <w:r w:rsidR="00FE178D">
                        <w:rPr>
                          <w:rFonts w:ascii="Lato" w:hAnsi="Lato"/>
                          <w:sz w:val="20"/>
                          <w:szCs w:val="20"/>
                        </w:rPr>
                        <w:t xml:space="preserve">$10 </w:t>
                      </w:r>
                    </w:p>
                    <w:p w:rsidR="00FD171D" w:rsidRDefault="00FD171D" w:rsidP="00FD171D">
                      <w:pPr>
                        <w:pStyle w:val="Details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E5838">
                        <w:rPr>
                          <w:rFonts w:ascii="Lato" w:hAnsi="Lato"/>
                          <w:sz w:val="20"/>
                          <w:szCs w:val="20"/>
                        </w:rPr>
                        <w:t>Non-members</w:t>
                      </w:r>
                      <w:r w:rsidR="008C1792">
                        <w:rPr>
                          <w:rFonts w:ascii="Lato" w:hAnsi="Lato"/>
                          <w:sz w:val="20"/>
                          <w:szCs w:val="20"/>
                        </w:rPr>
                        <w:t>:</w:t>
                      </w:r>
                      <w:r w:rsidR="00FE178D">
                        <w:rPr>
                          <w:rFonts w:ascii="Lato" w:hAnsi="Lato"/>
                          <w:sz w:val="20"/>
                          <w:szCs w:val="20"/>
                        </w:rPr>
                        <w:t xml:space="preserve"> $</w:t>
                      </w:r>
                      <w:r w:rsidR="00FE0644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834008">
                        <w:rPr>
                          <w:rFonts w:ascii="Lato" w:hAnsi="Lato"/>
                          <w:sz w:val="20"/>
                          <w:szCs w:val="20"/>
                        </w:rPr>
                        <w:t>0</w:t>
                      </w:r>
                      <w:r w:rsidR="00FE178D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E0644" w:rsidRPr="00DE5838" w:rsidRDefault="00FE0644" w:rsidP="00FD171D">
                      <w:pPr>
                        <w:pStyle w:val="Details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  <w:p w:rsidR="00FD171D" w:rsidRPr="00DE5838" w:rsidRDefault="00FD171D" w:rsidP="00FD171D">
                      <w:pPr>
                        <w:pStyle w:val="BodyText"/>
                        <w:rPr>
                          <w:rFonts w:ascii="Lato" w:hAnsi="Lato"/>
                          <w:sz w:val="20"/>
                          <w:szCs w:val="20"/>
                          <w:lang w:val="en-US"/>
                        </w:rPr>
                      </w:pPr>
                    </w:p>
                    <w:p w:rsidR="00FD171D" w:rsidRPr="00DE5838" w:rsidRDefault="00FD171D" w:rsidP="00FD171D">
                      <w:pPr>
                        <w:pStyle w:val="Heading4-Black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DE5838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REGISTRATIONS CLOSE</w:t>
                      </w:r>
                    </w:p>
                    <w:p w:rsidR="00FD171D" w:rsidRDefault="00FC6646" w:rsidP="00FD171D">
                      <w:pPr>
                        <w:pStyle w:val="Details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Mond</w:t>
                      </w:r>
                      <w:r w:rsidR="00AE6B8E">
                        <w:rPr>
                          <w:rFonts w:ascii="Lato" w:hAnsi="Lato"/>
                          <w:sz w:val="20"/>
                          <w:szCs w:val="20"/>
                        </w:rPr>
                        <w:t>ay</w:t>
                      </w:r>
                      <w:r w:rsidR="00886CB0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27</w:t>
                      </w:r>
                      <w:r w:rsidR="00886CB0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Nov</w:t>
                      </w:r>
                      <w:r w:rsidR="00AE6B8E">
                        <w:rPr>
                          <w:rFonts w:ascii="Lato" w:hAnsi="Lato"/>
                          <w:sz w:val="20"/>
                          <w:szCs w:val="20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Mincho" w:hAnsi="Arial" w:cs="Times New Roman"/>
          <w:noProof/>
          <w:sz w:val="20"/>
          <w:szCs w:val="20"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>
                <wp:simplePos x="0" y="0"/>
                <wp:positionH relativeFrom="column">
                  <wp:posOffset>5340984</wp:posOffset>
                </wp:positionH>
                <wp:positionV relativeFrom="paragraph">
                  <wp:posOffset>-251460</wp:posOffset>
                </wp:positionV>
                <wp:extent cx="0" cy="5038725"/>
                <wp:effectExtent l="0" t="0" r="0" b="95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3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EECC6" id="Straight Connector 4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20.55pt,-19.8pt" to="420.5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" strokecolor="black [3040]">
                <o:lock v:ext="edit" shapetype="f"/>
              </v:line>
            </w:pict>
          </mc:Fallback>
        </mc:AlternateContent>
      </w:r>
    </w:p>
    <w:sectPr w:rsidR="00B66519" w:rsidSect="00350155">
      <w:headerReference w:type="default" r:id="rId11"/>
      <w:type w:val="continuous"/>
      <w:pgSz w:w="11906" w:h="16838"/>
      <w:pgMar w:top="7311" w:right="1134" w:bottom="567" w:left="709" w:header="709" w:footer="1395" w:gutter="0"/>
      <w:cols w:sep="1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B40" w:rsidRDefault="00010B40" w:rsidP="00D15D19">
      <w:r>
        <w:separator/>
      </w:r>
    </w:p>
  </w:endnote>
  <w:endnote w:type="continuationSeparator" w:id="0">
    <w:p w:rsidR="00010B40" w:rsidRDefault="00010B40" w:rsidP="00D15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Heavy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altName w:val="Calibri"/>
    <w:charset w:val="00"/>
    <w:family w:val="swiss"/>
    <w:pitch w:val="variable"/>
    <w:sig w:usb0="00000001" w:usb1="5000ECFF" w:usb2="00000021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Lato Regular">
    <w:altName w:val="Calibri"/>
    <w:charset w:val="00"/>
    <w:family w:val="auto"/>
    <w:pitch w:val="variable"/>
    <w:sig w:usb0="00000001" w:usb1="5000ECFF" w:usb2="00000021" w:usb3="00000000" w:csb0="0000019F" w:csb1="00000000"/>
  </w:font>
  <w:font w:name="Lato Semibold">
    <w:altName w:val="Calibri"/>
    <w:charset w:val="00"/>
    <w:family w:val="swiss"/>
    <w:pitch w:val="variable"/>
    <w:sig w:usb0="00000001" w:usb1="5000ECFF" w:usb2="00000021" w:usb3="00000000" w:csb0="0000019F" w:csb1="00000000"/>
  </w:font>
  <w:font w:name="Helvetica Neue">
    <w:altName w:val="Arial"/>
    <w:panose1 w:val="020B0604020202020204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B40" w:rsidRDefault="00010B40" w:rsidP="00D15D19">
      <w:r>
        <w:separator/>
      </w:r>
    </w:p>
  </w:footnote>
  <w:footnote w:type="continuationSeparator" w:id="0">
    <w:p w:rsidR="00010B40" w:rsidRDefault="00010B40" w:rsidP="00D15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B05" w:rsidRDefault="00886CB0" w:rsidP="00336C70">
    <w:pPr>
      <w:pStyle w:val="WhiteHeading"/>
    </w:pPr>
    <w:r>
      <w:drawing>
        <wp:anchor distT="0" distB="0" distL="114300" distR="114300" simplePos="0" relativeHeight="251656190" behindDoc="1" locked="0" layoutInCell="1" allowOverlap="1">
          <wp:simplePos x="0" y="0"/>
          <wp:positionH relativeFrom="column">
            <wp:posOffset>-459740</wp:posOffset>
          </wp:positionH>
          <wp:positionV relativeFrom="paragraph">
            <wp:posOffset>-450215</wp:posOffset>
          </wp:positionV>
          <wp:extent cx="7580630" cy="3200400"/>
          <wp:effectExtent l="0" t="0" r="1270" b="0"/>
          <wp:wrapNone/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bmiller:GRAPHIC DESIGN:Current Jobs:193025 - CPD Event Flyer - Word Template:Image Library:Oil and gas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7052" cy="3224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34B05"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114301</wp:posOffset>
          </wp:positionH>
          <wp:positionV relativeFrom="paragraph">
            <wp:posOffset>-70485</wp:posOffset>
          </wp:positionV>
          <wp:extent cx="1059180" cy="1371600"/>
          <wp:effectExtent l="0" t="0" r="7620" b="0"/>
          <wp:wrapNone/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_logo_revtext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605" cy="137215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C34B05">
      <w:tab/>
    </w:r>
  </w:p>
  <w:p w:rsidR="00C34B05" w:rsidRPr="00B0161E" w:rsidRDefault="00336C70" w:rsidP="0088485B">
    <w:pPr>
      <w:pStyle w:val="Whitesubheading"/>
    </w:pPr>
    <w: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2684947</wp:posOffset>
          </wp:positionV>
          <wp:extent cx="595223" cy="68751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ES logo-nowords_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223" cy="68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EEC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1104265</wp:posOffset>
              </wp:positionV>
              <wp:extent cx="6663055" cy="419100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305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C34B05" w:rsidRPr="00FE0644" w:rsidRDefault="008F78B0" w:rsidP="0088485B">
                          <w:pPr>
                            <w:pStyle w:val="Whitesubheading"/>
                          </w:pPr>
                          <w:r w:rsidRPr="00FE0644">
                            <w:t xml:space="preserve">Arranged </w:t>
                          </w:r>
                          <w:r w:rsidR="00070E98" w:rsidRPr="00FE0644">
                            <w:t>by:</w:t>
                          </w:r>
                          <w:r w:rsidR="00697D22" w:rsidRPr="00FE0644">
                            <w:t xml:space="preserve"> Australian Cost Engineering Society</w:t>
                          </w:r>
                          <w:r w:rsidR="00070E98" w:rsidRPr="00FE0644">
                            <w:t xml:space="preserve"> </w:t>
                          </w:r>
                          <w:r w:rsidR="00697D22" w:rsidRPr="00FE0644">
                            <w:t>(ACES)</w:t>
                          </w:r>
                          <w:r w:rsidR="00572868" w:rsidRPr="00FE0644">
                            <w:t xml:space="preserve"> NSW Chapter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0;margin-top:86.95pt;width:524.65pt;height:33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" filled="f" stroked="f">
              <v:textbox inset=",7.2pt,,7.2pt">
                <w:txbxContent>
                  <w:p w:rsidR="00C34B05" w:rsidRPr="00FE0644" w:rsidRDefault="008F78B0" w:rsidP="0088485B">
                    <w:pPr>
                      <w:pStyle w:val="Whitesubheading"/>
                    </w:pPr>
                    <w:r w:rsidRPr="00FE0644">
                      <w:t xml:space="preserve">Arranged </w:t>
                    </w:r>
                    <w:r w:rsidR="00070E98" w:rsidRPr="00FE0644">
                      <w:t>by:</w:t>
                    </w:r>
                    <w:r w:rsidR="00697D22" w:rsidRPr="00FE0644">
                      <w:t xml:space="preserve"> Australian Cost Engineering Society</w:t>
                    </w:r>
                    <w:r w:rsidR="00070E98" w:rsidRPr="00FE0644">
                      <w:t xml:space="preserve"> </w:t>
                    </w:r>
                    <w:r w:rsidR="00697D22" w:rsidRPr="00FE0644">
                      <w:t>(ACES)</w:t>
                    </w:r>
                    <w:r w:rsidR="00572868" w:rsidRPr="00FE0644">
                      <w:t xml:space="preserve"> NSW Chapter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27EE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1407795</wp:posOffset>
              </wp:positionV>
              <wp:extent cx="6838950" cy="12954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C34B05" w:rsidRPr="00FC6646" w:rsidRDefault="00FC6646" w:rsidP="00336C70">
                          <w:pPr>
                            <w:pStyle w:val="WhiteHeading"/>
                          </w:pPr>
                          <w:r w:rsidRPr="00336C70">
                            <w:t>Chartered Cost Engineering : Information</w:t>
                          </w:r>
                          <w:r w:rsidR="00336C70">
                            <w:t>, W</w:t>
                          </w:r>
                          <w:r w:rsidR="00336C70" w:rsidRPr="00336C70">
                            <w:t xml:space="preserve">orkshop </w:t>
                          </w:r>
                          <w:r w:rsidRPr="00336C70">
                            <w:t xml:space="preserve">&amp; </w:t>
                          </w:r>
                          <w:r w:rsidR="00336C70">
                            <w:t>N</w:t>
                          </w:r>
                          <w:r w:rsidRPr="00336C70">
                            <w:t>etworking Event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0;margin-top:110.85pt;width:538.5pt;height:102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" filled="f" stroked="f">
              <v:textbox inset=",7.2pt,,7.2pt">
                <w:txbxContent>
                  <w:p w:rsidR="00C34B05" w:rsidRPr="00FC6646" w:rsidRDefault="00FC6646" w:rsidP="00336C70">
                    <w:pPr>
                      <w:pStyle w:val="WhiteHeading"/>
                    </w:pPr>
                    <w:r w:rsidRPr="00336C70">
                      <w:t>Chartered Cost Engineering : Information</w:t>
                    </w:r>
                    <w:r w:rsidR="00336C70">
                      <w:t>, W</w:t>
                    </w:r>
                    <w:r w:rsidR="00336C70" w:rsidRPr="00336C70">
                      <w:t xml:space="preserve">orkshop </w:t>
                    </w:r>
                    <w:r w:rsidRPr="00336C70">
                      <w:t xml:space="preserve">&amp; </w:t>
                    </w:r>
                    <w:r w:rsidR="00336C70">
                      <w:t>N</w:t>
                    </w:r>
                    <w:r w:rsidRPr="00336C70">
                      <w:t>etworking Event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7EE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-491490</wp:posOffset>
              </wp:positionH>
              <wp:positionV relativeFrom="paragraph">
                <wp:posOffset>2357120</wp:posOffset>
              </wp:positionV>
              <wp:extent cx="7611745" cy="634365"/>
              <wp:effectExtent l="0" t="0" r="0" b="0"/>
              <wp:wrapNone/>
              <wp:docPr id="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11745" cy="634365"/>
                      </a:xfrm>
                      <a:custGeom>
                        <a:avLst/>
                        <a:gdLst>
                          <a:gd name="T0" fmla="*/ 7531100 w 11987"/>
                          <a:gd name="T1" fmla="*/ 1231900 h 1100"/>
                          <a:gd name="T2" fmla="*/ 0 w 11987"/>
                          <a:gd name="T3" fmla="*/ 355600 h 1100"/>
                          <a:gd name="T4" fmla="*/ 0 w 11987"/>
                          <a:gd name="T5" fmla="*/ 0 h 1100"/>
                          <a:gd name="T6" fmla="*/ 7581900 w 11987"/>
                          <a:gd name="T7" fmla="*/ 596900 h 1100"/>
                          <a:gd name="T8" fmla="*/ 7531100 w 11987"/>
                          <a:gd name="T9" fmla="*/ 1231900 h 1100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11987" h="1100">
                            <a:moveTo>
                              <a:pt x="11967" y="1100"/>
                            </a:moveTo>
                            <a:lnTo>
                              <a:pt x="20" y="320"/>
                            </a:lnTo>
                            <a:lnTo>
                              <a:pt x="0" y="40"/>
                            </a:lnTo>
                            <a:lnTo>
                              <a:pt x="11980" y="0"/>
                            </a:lnTo>
                            <a:lnTo>
                              <a:pt x="11987" y="540"/>
                            </a:lnTo>
                            <a:lnTo>
                              <a:pt x="11967" y="110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221D7" id="Freeform 5" o:spid="_x0000_s1026" style="position:absolute;margin-left:-38.7pt;margin-top:185.6pt;width:599.35pt;height:4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87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" path="m11967,1100l20,320,,40,11980,r7,540l11967,1100xe" fillcolor="#e60000 [3215]" stroked="f" strokecolor="#da0000 [3044]">
              <v:shadow color="black" opacity="22936f" origin=",.5" offset="0,.63889mm"/>
              <v:path arrowok="t" o:connecttype="custom" o:connectlocs="2147483646,710431130;0,205072904;0,0;2147483646,344229517;2147483646,71043113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14046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6C2B58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13A33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205F9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5D6C8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F6E0C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2B249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CAEC9B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023BE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9769B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920AA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92487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3B11742"/>
    <w:multiLevelType w:val="multilevel"/>
    <w:tmpl w:val="00505A4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FEF3E3F"/>
    <w:multiLevelType w:val="hybridMultilevel"/>
    <w:tmpl w:val="7E9A4BE8"/>
    <w:lvl w:ilvl="0" w:tplc="7F020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C4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A5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AC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B6B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23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7C9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64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CB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153344"/>
    <w:multiLevelType w:val="hybridMultilevel"/>
    <w:tmpl w:val="4858DF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4053"/>
    <w:multiLevelType w:val="hybridMultilevel"/>
    <w:tmpl w:val="DA548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F40DE"/>
    <w:multiLevelType w:val="hybridMultilevel"/>
    <w:tmpl w:val="AC9A1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E6343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8" w15:restartNumberingAfterBreak="0">
    <w:nsid w:val="4052481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BCD2DC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DA95F3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43A5917"/>
    <w:multiLevelType w:val="hybridMultilevel"/>
    <w:tmpl w:val="69CE76B2"/>
    <w:lvl w:ilvl="0" w:tplc="E9FAE16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949E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19705E2"/>
    <w:multiLevelType w:val="hybridMultilevel"/>
    <w:tmpl w:val="C6F075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404AD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14"/>
  </w:num>
  <w:num w:numId="3">
    <w:abstractNumId w:val="2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18"/>
  </w:num>
  <w:num w:numId="16">
    <w:abstractNumId w:val="20"/>
  </w:num>
  <w:num w:numId="17">
    <w:abstractNumId w:val="24"/>
  </w:num>
  <w:num w:numId="18">
    <w:abstractNumId w:val="11"/>
  </w:num>
  <w:num w:numId="19">
    <w:abstractNumId w:val="12"/>
  </w:num>
  <w:num w:numId="20">
    <w:abstractNumId w:val="17"/>
  </w:num>
  <w:num w:numId="21">
    <w:abstractNumId w:val="21"/>
  </w:num>
  <w:num w:numId="22">
    <w:abstractNumId w:val="0"/>
  </w:num>
  <w:num w:numId="23">
    <w:abstractNumId w:val="15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ocumentProtection w:formatting="1" w:enforcement="0"/>
  <w:styleLockTheme/>
  <w:defaultTabStop w:val="720"/>
  <w:clickAndTypeStyle w:val="BodyText"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2A"/>
    <w:rsid w:val="00010B40"/>
    <w:rsid w:val="00027FE3"/>
    <w:rsid w:val="000514FC"/>
    <w:rsid w:val="000645F8"/>
    <w:rsid w:val="00070E98"/>
    <w:rsid w:val="00072531"/>
    <w:rsid w:val="00084BBD"/>
    <w:rsid w:val="000910A2"/>
    <w:rsid w:val="000D4DD3"/>
    <w:rsid w:val="000F5B85"/>
    <w:rsid w:val="000F6244"/>
    <w:rsid w:val="000F77EC"/>
    <w:rsid w:val="00114DB9"/>
    <w:rsid w:val="00121D65"/>
    <w:rsid w:val="00124B57"/>
    <w:rsid w:val="00133110"/>
    <w:rsid w:val="0013748A"/>
    <w:rsid w:val="00151480"/>
    <w:rsid w:val="00152538"/>
    <w:rsid w:val="00157425"/>
    <w:rsid w:val="001606D4"/>
    <w:rsid w:val="00160824"/>
    <w:rsid w:val="001748DB"/>
    <w:rsid w:val="00185B1D"/>
    <w:rsid w:val="001928A9"/>
    <w:rsid w:val="001974FD"/>
    <w:rsid w:val="001A247B"/>
    <w:rsid w:val="001A3155"/>
    <w:rsid w:val="001A378E"/>
    <w:rsid w:val="001A7514"/>
    <w:rsid w:val="001B335C"/>
    <w:rsid w:val="001C701C"/>
    <w:rsid w:val="001E7BE8"/>
    <w:rsid w:val="001F79EC"/>
    <w:rsid w:val="00213C82"/>
    <w:rsid w:val="00225164"/>
    <w:rsid w:val="00232602"/>
    <w:rsid w:val="002341AC"/>
    <w:rsid w:val="00237961"/>
    <w:rsid w:val="002514DF"/>
    <w:rsid w:val="002630C2"/>
    <w:rsid w:val="0026570D"/>
    <w:rsid w:val="00281562"/>
    <w:rsid w:val="00283F31"/>
    <w:rsid w:val="00286787"/>
    <w:rsid w:val="00286BE2"/>
    <w:rsid w:val="00290664"/>
    <w:rsid w:val="002A0822"/>
    <w:rsid w:val="002B00EC"/>
    <w:rsid w:val="002C1312"/>
    <w:rsid w:val="002C56F8"/>
    <w:rsid w:val="002C679D"/>
    <w:rsid w:val="002C701C"/>
    <w:rsid w:val="002D11A1"/>
    <w:rsid w:val="002D4DFC"/>
    <w:rsid w:val="002E6959"/>
    <w:rsid w:val="002F0211"/>
    <w:rsid w:val="002F5E43"/>
    <w:rsid w:val="002F6996"/>
    <w:rsid w:val="00322205"/>
    <w:rsid w:val="00323926"/>
    <w:rsid w:val="00335559"/>
    <w:rsid w:val="00336C70"/>
    <w:rsid w:val="00343971"/>
    <w:rsid w:val="00343EDC"/>
    <w:rsid w:val="00350155"/>
    <w:rsid w:val="003547CB"/>
    <w:rsid w:val="00356B0C"/>
    <w:rsid w:val="0038103D"/>
    <w:rsid w:val="0038211D"/>
    <w:rsid w:val="00385DC8"/>
    <w:rsid w:val="0039017B"/>
    <w:rsid w:val="003A0331"/>
    <w:rsid w:val="003B55B2"/>
    <w:rsid w:val="003D0763"/>
    <w:rsid w:val="003D5B1F"/>
    <w:rsid w:val="003D7CA0"/>
    <w:rsid w:val="00426C44"/>
    <w:rsid w:val="004327FD"/>
    <w:rsid w:val="004472FA"/>
    <w:rsid w:val="004551EB"/>
    <w:rsid w:val="00470CDE"/>
    <w:rsid w:val="004727BC"/>
    <w:rsid w:val="00480ABB"/>
    <w:rsid w:val="00481FF4"/>
    <w:rsid w:val="004B2413"/>
    <w:rsid w:val="004B2DE2"/>
    <w:rsid w:val="004D3088"/>
    <w:rsid w:val="004D5B7C"/>
    <w:rsid w:val="004E4FC7"/>
    <w:rsid w:val="005212E7"/>
    <w:rsid w:val="0052483B"/>
    <w:rsid w:val="0053614E"/>
    <w:rsid w:val="0054128F"/>
    <w:rsid w:val="00542EC5"/>
    <w:rsid w:val="00544E36"/>
    <w:rsid w:val="00572868"/>
    <w:rsid w:val="005755D3"/>
    <w:rsid w:val="00582914"/>
    <w:rsid w:val="00590724"/>
    <w:rsid w:val="00592B96"/>
    <w:rsid w:val="00597734"/>
    <w:rsid w:val="005A2D3A"/>
    <w:rsid w:val="005A46C3"/>
    <w:rsid w:val="005C1532"/>
    <w:rsid w:val="005C1AB0"/>
    <w:rsid w:val="005C3054"/>
    <w:rsid w:val="005E2618"/>
    <w:rsid w:val="005E2EC4"/>
    <w:rsid w:val="005E351F"/>
    <w:rsid w:val="005E6651"/>
    <w:rsid w:val="005F48D6"/>
    <w:rsid w:val="005F56FC"/>
    <w:rsid w:val="00631C3F"/>
    <w:rsid w:val="00636388"/>
    <w:rsid w:val="0066706F"/>
    <w:rsid w:val="00677B51"/>
    <w:rsid w:val="00681E0C"/>
    <w:rsid w:val="00697662"/>
    <w:rsid w:val="00697D22"/>
    <w:rsid w:val="006A000E"/>
    <w:rsid w:val="006A1AAF"/>
    <w:rsid w:val="006D5BD7"/>
    <w:rsid w:val="006E2C3C"/>
    <w:rsid w:val="006F7942"/>
    <w:rsid w:val="00707767"/>
    <w:rsid w:val="00721985"/>
    <w:rsid w:val="00732810"/>
    <w:rsid w:val="007342D7"/>
    <w:rsid w:val="00737461"/>
    <w:rsid w:val="007442FD"/>
    <w:rsid w:val="00745E97"/>
    <w:rsid w:val="00752471"/>
    <w:rsid w:val="00775599"/>
    <w:rsid w:val="00785C3E"/>
    <w:rsid w:val="007B4C07"/>
    <w:rsid w:val="007C54D7"/>
    <w:rsid w:val="007D7674"/>
    <w:rsid w:val="007F3BAE"/>
    <w:rsid w:val="007F3BE2"/>
    <w:rsid w:val="00801E19"/>
    <w:rsid w:val="00832E78"/>
    <w:rsid w:val="00834008"/>
    <w:rsid w:val="00837DDD"/>
    <w:rsid w:val="00842FD3"/>
    <w:rsid w:val="008458CB"/>
    <w:rsid w:val="008664C4"/>
    <w:rsid w:val="008672DE"/>
    <w:rsid w:val="00871E49"/>
    <w:rsid w:val="00876B34"/>
    <w:rsid w:val="00880F60"/>
    <w:rsid w:val="00882F69"/>
    <w:rsid w:val="0088485B"/>
    <w:rsid w:val="00886CB0"/>
    <w:rsid w:val="008A4AFB"/>
    <w:rsid w:val="008C1792"/>
    <w:rsid w:val="008C3A51"/>
    <w:rsid w:val="008E2BB0"/>
    <w:rsid w:val="008F78B0"/>
    <w:rsid w:val="00901156"/>
    <w:rsid w:val="00927B23"/>
    <w:rsid w:val="00945E84"/>
    <w:rsid w:val="00947D2C"/>
    <w:rsid w:val="00950AD2"/>
    <w:rsid w:val="00961762"/>
    <w:rsid w:val="009637B3"/>
    <w:rsid w:val="00976DDA"/>
    <w:rsid w:val="00983B9F"/>
    <w:rsid w:val="00984852"/>
    <w:rsid w:val="0098626F"/>
    <w:rsid w:val="009A167F"/>
    <w:rsid w:val="009A767F"/>
    <w:rsid w:val="009B2254"/>
    <w:rsid w:val="009B2A29"/>
    <w:rsid w:val="009B513C"/>
    <w:rsid w:val="009C1896"/>
    <w:rsid w:val="009D09D7"/>
    <w:rsid w:val="009E0FDB"/>
    <w:rsid w:val="009E37CD"/>
    <w:rsid w:val="009E521F"/>
    <w:rsid w:val="009F7E78"/>
    <w:rsid w:val="00A06111"/>
    <w:rsid w:val="00A111CE"/>
    <w:rsid w:val="00A112DA"/>
    <w:rsid w:val="00A148DC"/>
    <w:rsid w:val="00A41DEC"/>
    <w:rsid w:val="00A46B09"/>
    <w:rsid w:val="00A53F39"/>
    <w:rsid w:val="00A57875"/>
    <w:rsid w:val="00A67F85"/>
    <w:rsid w:val="00A92CAF"/>
    <w:rsid w:val="00AC6493"/>
    <w:rsid w:val="00AD04A7"/>
    <w:rsid w:val="00AD5411"/>
    <w:rsid w:val="00AE6B8E"/>
    <w:rsid w:val="00B0161E"/>
    <w:rsid w:val="00B02895"/>
    <w:rsid w:val="00B22B3F"/>
    <w:rsid w:val="00B474BB"/>
    <w:rsid w:val="00B52EB4"/>
    <w:rsid w:val="00B54B97"/>
    <w:rsid w:val="00B55A92"/>
    <w:rsid w:val="00B64FFB"/>
    <w:rsid w:val="00B65F6A"/>
    <w:rsid w:val="00B66519"/>
    <w:rsid w:val="00B81AE9"/>
    <w:rsid w:val="00B927C3"/>
    <w:rsid w:val="00BA6C07"/>
    <w:rsid w:val="00BB4744"/>
    <w:rsid w:val="00BB555B"/>
    <w:rsid w:val="00BC2928"/>
    <w:rsid w:val="00BC73C5"/>
    <w:rsid w:val="00BD0D12"/>
    <w:rsid w:val="00BF3790"/>
    <w:rsid w:val="00BF38CC"/>
    <w:rsid w:val="00BF3AA5"/>
    <w:rsid w:val="00BF41CC"/>
    <w:rsid w:val="00BF4D24"/>
    <w:rsid w:val="00C23580"/>
    <w:rsid w:val="00C27EEC"/>
    <w:rsid w:val="00C27FBF"/>
    <w:rsid w:val="00C34B05"/>
    <w:rsid w:val="00C671F1"/>
    <w:rsid w:val="00C72DC5"/>
    <w:rsid w:val="00C8090F"/>
    <w:rsid w:val="00C81595"/>
    <w:rsid w:val="00C82EC1"/>
    <w:rsid w:val="00C93704"/>
    <w:rsid w:val="00CA74D1"/>
    <w:rsid w:val="00CB2C04"/>
    <w:rsid w:val="00CD4510"/>
    <w:rsid w:val="00CD6481"/>
    <w:rsid w:val="00CE089D"/>
    <w:rsid w:val="00CE52F3"/>
    <w:rsid w:val="00CE6058"/>
    <w:rsid w:val="00CF0656"/>
    <w:rsid w:val="00CF27D6"/>
    <w:rsid w:val="00CF6C32"/>
    <w:rsid w:val="00D016A5"/>
    <w:rsid w:val="00D02305"/>
    <w:rsid w:val="00D124B0"/>
    <w:rsid w:val="00D15D19"/>
    <w:rsid w:val="00D218D0"/>
    <w:rsid w:val="00D26BAE"/>
    <w:rsid w:val="00D35441"/>
    <w:rsid w:val="00D41BB5"/>
    <w:rsid w:val="00D54B22"/>
    <w:rsid w:val="00D56647"/>
    <w:rsid w:val="00D720FB"/>
    <w:rsid w:val="00D7292B"/>
    <w:rsid w:val="00D75A2E"/>
    <w:rsid w:val="00D75CAA"/>
    <w:rsid w:val="00D76631"/>
    <w:rsid w:val="00D82816"/>
    <w:rsid w:val="00D85BB5"/>
    <w:rsid w:val="00D9388E"/>
    <w:rsid w:val="00DC29C9"/>
    <w:rsid w:val="00DD0F76"/>
    <w:rsid w:val="00DE21A4"/>
    <w:rsid w:val="00DF31BD"/>
    <w:rsid w:val="00E001F3"/>
    <w:rsid w:val="00E04BC5"/>
    <w:rsid w:val="00E21EB7"/>
    <w:rsid w:val="00E275AB"/>
    <w:rsid w:val="00E35F58"/>
    <w:rsid w:val="00E46E14"/>
    <w:rsid w:val="00E52B0C"/>
    <w:rsid w:val="00E615F9"/>
    <w:rsid w:val="00E83A76"/>
    <w:rsid w:val="00E87B09"/>
    <w:rsid w:val="00EB1C59"/>
    <w:rsid w:val="00EB78F4"/>
    <w:rsid w:val="00EC4D6C"/>
    <w:rsid w:val="00ED67C2"/>
    <w:rsid w:val="00ED7492"/>
    <w:rsid w:val="00EE2578"/>
    <w:rsid w:val="00EE4196"/>
    <w:rsid w:val="00F01E2E"/>
    <w:rsid w:val="00F15320"/>
    <w:rsid w:val="00F15F6C"/>
    <w:rsid w:val="00F22152"/>
    <w:rsid w:val="00F33F64"/>
    <w:rsid w:val="00F36E28"/>
    <w:rsid w:val="00F45C0D"/>
    <w:rsid w:val="00F61122"/>
    <w:rsid w:val="00FA2646"/>
    <w:rsid w:val="00FA5948"/>
    <w:rsid w:val="00FB14F7"/>
    <w:rsid w:val="00FC6646"/>
    <w:rsid w:val="00FD171D"/>
    <w:rsid w:val="00FE0644"/>
    <w:rsid w:val="00FE178D"/>
    <w:rsid w:val="00FE327F"/>
    <w:rsid w:val="00FE7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2"/>
    <o:shapelayout v:ext="edit">
      <o:idmap v:ext="edit" data="1"/>
    </o:shapelayout>
  </w:shapeDefaults>
  <w:decimalSymbol w:val="."/>
  <w:listSeparator w:val=","/>
  <w14:docId w14:val="05BEC346"/>
  <w15:docId w15:val="{73BB3ED4-E721-4A6D-9D06-D2BB3B0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F0211"/>
    <w:pPr>
      <w:spacing w:after="0" w:line="240" w:lineRule="auto"/>
    </w:pPr>
  </w:style>
  <w:style w:type="paragraph" w:styleId="Heading1">
    <w:name w:val="heading 1"/>
    <w:aliases w:val="Heading 1 Black"/>
    <w:next w:val="Heading2"/>
    <w:link w:val="Heading1Char"/>
    <w:autoRedefine/>
    <w:uiPriority w:val="9"/>
    <w:locked/>
    <w:rsid w:val="009C1896"/>
    <w:pPr>
      <w:numPr>
        <w:numId w:val="2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aliases w:val="Black"/>
    <w:basedOn w:val="Normal"/>
    <w:next w:val="Normal"/>
    <w:link w:val="Heading2Char"/>
    <w:uiPriority w:val="9"/>
    <w:unhideWhenUsed/>
    <w:locked/>
    <w:rsid w:val="009C1896"/>
    <w:pPr>
      <w:numPr>
        <w:ilvl w:val="1"/>
        <w:numId w:val="20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next w:val="Heading4"/>
    <w:link w:val="Heading3Char"/>
    <w:autoRedefine/>
    <w:uiPriority w:val="9"/>
    <w:unhideWhenUsed/>
    <w:locked/>
    <w:rsid w:val="009C1896"/>
    <w:pPr>
      <w:numPr>
        <w:ilvl w:val="2"/>
        <w:numId w:val="2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locked/>
    <w:rsid w:val="009C1896"/>
    <w:pPr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rsid w:val="009C1896"/>
    <w:pPr>
      <w:numPr>
        <w:ilvl w:val="4"/>
        <w:numId w:val="20"/>
      </w:num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9C1896"/>
    <w:pPr>
      <w:numPr>
        <w:ilvl w:val="5"/>
        <w:numId w:val="20"/>
      </w:num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rsid w:val="009C1896"/>
    <w:pPr>
      <w:numPr>
        <w:ilvl w:val="6"/>
        <w:numId w:val="20"/>
      </w:num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9C1896"/>
    <w:pPr>
      <w:numPr>
        <w:ilvl w:val="7"/>
        <w:numId w:val="20"/>
      </w:num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9C1896"/>
    <w:pPr>
      <w:numPr>
        <w:ilvl w:val="8"/>
        <w:numId w:val="20"/>
      </w:num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Black Char"/>
    <w:basedOn w:val="DefaultParagraphFont"/>
    <w:link w:val="Heading2"/>
    <w:uiPriority w:val="9"/>
    <w:rsid w:val="009C1896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1Char">
    <w:name w:val="Heading 1 Char"/>
    <w:aliases w:val="Heading 1 Black Char"/>
    <w:basedOn w:val="DefaultParagraphFont"/>
    <w:link w:val="Heading1"/>
    <w:uiPriority w:val="9"/>
    <w:rsid w:val="009C1896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C189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C189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C189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9C189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89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89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89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customStyle="1" w:styleId="Italic">
    <w:name w:val="Italic"/>
    <w:next w:val="BodyText"/>
    <w:qFormat/>
    <w:rsid w:val="00A112DA"/>
    <w:pPr>
      <w:spacing w:after="120"/>
    </w:pPr>
    <w:rPr>
      <w:i/>
    </w:rPr>
  </w:style>
  <w:style w:type="paragraph" w:styleId="Footer">
    <w:name w:val="footer"/>
    <w:basedOn w:val="Normal"/>
    <w:link w:val="FooterChar"/>
    <w:uiPriority w:val="99"/>
    <w:unhideWhenUsed/>
    <w:rsid w:val="00D15D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D19"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5F4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8D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locked/>
    <w:rsid w:val="003D5B1F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5B1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aliases w:val="Answer"/>
    <w:basedOn w:val="Normal"/>
    <w:next w:val="Normal"/>
    <w:link w:val="SubtitleChar"/>
    <w:uiPriority w:val="11"/>
    <w:locked/>
    <w:rsid w:val="003D5B1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aliases w:val="Answer Char"/>
    <w:basedOn w:val="DefaultParagraphFont"/>
    <w:link w:val="Subtitle"/>
    <w:uiPriority w:val="11"/>
    <w:rsid w:val="003D5B1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3D5B1F"/>
    <w:rPr>
      <w:b/>
      <w:bCs/>
    </w:rPr>
  </w:style>
  <w:style w:type="character" w:styleId="Emphasis">
    <w:name w:val="Emphasis"/>
    <w:uiPriority w:val="20"/>
    <w:locked/>
    <w:rsid w:val="003D5B1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rsid w:val="003D5B1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3D5B1F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D5B1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locked/>
    <w:rsid w:val="003D5B1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B1F"/>
    <w:rPr>
      <w:b/>
      <w:bCs/>
      <w:i/>
      <w:iCs/>
    </w:rPr>
  </w:style>
  <w:style w:type="character" w:styleId="SubtleEmphasis">
    <w:name w:val="Subtle Emphasis"/>
    <w:uiPriority w:val="19"/>
    <w:locked/>
    <w:rsid w:val="003D5B1F"/>
    <w:rPr>
      <w:i/>
      <w:iCs/>
    </w:rPr>
  </w:style>
  <w:style w:type="character" w:styleId="IntenseEmphasis">
    <w:name w:val="Intense Emphasis"/>
    <w:uiPriority w:val="21"/>
    <w:locked/>
    <w:rsid w:val="003D5B1F"/>
    <w:rPr>
      <w:b/>
      <w:bCs/>
    </w:rPr>
  </w:style>
  <w:style w:type="character" w:styleId="SubtleReference">
    <w:name w:val="Subtle Reference"/>
    <w:uiPriority w:val="31"/>
    <w:locked/>
    <w:rsid w:val="003D5B1F"/>
    <w:rPr>
      <w:smallCaps/>
    </w:rPr>
  </w:style>
  <w:style w:type="character" w:styleId="IntenseReference">
    <w:name w:val="Intense Reference"/>
    <w:uiPriority w:val="32"/>
    <w:locked/>
    <w:rsid w:val="003D5B1F"/>
    <w:rPr>
      <w:smallCaps/>
      <w:spacing w:val="5"/>
      <w:u w:val="single"/>
    </w:rPr>
  </w:style>
  <w:style w:type="character" w:styleId="BookTitle">
    <w:name w:val="Book Title"/>
    <w:uiPriority w:val="33"/>
    <w:locked/>
    <w:rsid w:val="003D5B1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B1F"/>
    <w:pPr>
      <w:outlineLvl w:val="9"/>
    </w:pPr>
    <w:rPr>
      <w:lang w:bidi="en-US"/>
    </w:rPr>
  </w:style>
  <w:style w:type="character" w:styleId="Hyperlink">
    <w:name w:val="Hyperlink"/>
    <w:uiPriority w:val="99"/>
    <w:rsid w:val="00BF41CC"/>
    <w:rPr>
      <w:rFonts w:ascii="Arial" w:hAnsi="Arial"/>
      <w:color w:val="333333" w:themeColor="accent2"/>
      <w:sz w:val="22"/>
      <w:u w:val="none"/>
    </w:rPr>
  </w:style>
  <w:style w:type="paragraph" w:customStyle="1" w:styleId="Heading1-Red">
    <w:name w:val="Heading 1 - Red"/>
    <w:next w:val="Eventtitlesubheading-White"/>
    <w:autoRedefine/>
    <w:qFormat/>
    <w:rsid w:val="005C3054"/>
    <w:pPr>
      <w:spacing w:line="240" w:lineRule="auto"/>
      <w:ind w:right="119"/>
    </w:pPr>
    <w:rPr>
      <w:rFonts w:asciiTheme="majorHAnsi" w:eastAsiaTheme="majorEastAsia" w:hAnsiTheme="majorHAnsi" w:cstheme="majorBidi"/>
      <w:b/>
      <w:bCs/>
      <w:color w:val="E60000" w:themeColor="text2"/>
      <w:sz w:val="36"/>
      <w:szCs w:val="28"/>
    </w:rPr>
  </w:style>
  <w:style w:type="paragraph" w:customStyle="1" w:styleId="Eventtitlesubheading-White">
    <w:name w:val="Event title subheading - White"/>
    <w:link w:val="Eventtitlesubheading-WhiteChar"/>
    <w:autoRedefine/>
    <w:rsid w:val="00D41BB5"/>
    <w:pPr>
      <w:spacing w:before="120" w:after="0" w:line="192" w:lineRule="auto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customStyle="1" w:styleId="Heading3-DarkGrey">
    <w:name w:val="Heading 3 - Dark Grey"/>
    <w:next w:val="Heading4-Black"/>
    <w:autoRedefine/>
    <w:qFormat/>
    <w:rsid w:val="00157425"/>
    <w:pPr>
      <w:spacing w:line="240" w:lineRule="auto"/>
    </w:pPr>
    <w:rPr>
      <w:rFonts w:asciiTheme="majorHAnsi" w:eastAsiaTheme="majorEastAsia" w:hAnsiTheme="majorHAnsi" w:cstheme="majorBidi"/>
      <w:b/>
      <w:bCs/>
      <w:color w:val="333333" w:themeColor="accent2"/>
      <w:sz w:val="28"/>
      <w:szCs w:val="26"/>
    </w:rPr>
  </w:style>
  <w:style w:type="paragraph" w:customStyle="1" w:styleId="Heading4-Black">
    <w:name w:val="Heading 4 - Black"/>
    <w:basedOn w:val="Heading4-MediumGrey"/>
    <w:next w:val="BodyText"/>
    <w:qFormat/>
    <w:rsid w:val="003D0763"/>
    <w:pPr>
      <w:spacing w:after="40"/>
    </w:pPr>
    <w:rPr>
      <w:color w:val="000000" w:themeColor="text1"/>
      <w:sz w:val="24"/>
      <w:szCs w:val="24"/>
      <w:lang w:val="en-US"/>
    </w:rPr>
  </w:style>
  <w:style w:type="paragraph" w:customStyle="1" w:styleId="Heading4-MediumGrey">
    <w:name w:val="Heading 4 - Medium Grey"/>
    <w:next w:val="BodyText"/>
    <w:qFormat/>
    <w:rsid w:val="0038103D"/>
    <w:pPr>
      <w:spacing w:after="120" w:line="240" w:lineRule="auto"/>
    </w:pPr>
    <w:rPr>
      <w:rFonts w:ascii="Lato Heavy" w:eastAsiaTheme="majorEastAsia" w:hAnsi="Lato Heavy" w:cstheme="majorBidi"/>
      <w:bCs/>
      <w:color w:val="404040" w:themeColor="accent3"/>
      <w:sz w:val="28"/>
      <w:szCs w:val="28"/>
    </w:rPr>
  </w:style>
  <w:style w:type="paragraph" w:customStyle="1" w:styleId="Heading2-DarkGrey">
    <w:name w:val="Heading 2 - Dark Grey"/>
    <w:next w:val="Heading3-Black"/>
    <w:qFormat/>
    <w:rsid w:val="00A111CE"/>
    <w:pPr>
      <w:spacing w:after="120" w:line="380" w:lineRule="exact"/>
    </w:pPr>
    <w:rPr>
      <w:rFonts w:asciiTheme="majorHAnsi" w:eastAsiaTheme="majorEastAsia" w:hAnsiTheme="majorHAnsi" w:cstheme="majorBidi"/>
      <w:b/>
      <w:bCs/>
      <w:color w:val="333333" w:themeColor="accent2"/>
      <w:sz w:val="32"/>
      <w:szCs w:val="26"/>
    </w:rPr>
  </w:style>
  <w:style w:type="paragraph" w:customStyle="1" w:styleId="Heading3-Black">
    <w:name w:val="Heading 3 - Black"/>
    <w:next w:val="Heading4-MediumGrey"/>
    <w:qFormat/>
    <w:rsid w:val="0038103D"/>
    <w:pPr>
      <w:spacing w:line="240" w:lineRule="auto"/>
    </w:pPr>
    <w:rPr>
      <w:rFonts w:ascii="Lato Heavy" w:eastAsiaTheme="majorEastAsia" w:hAnsi="Lato Heavy" w:cstheme="majorBidi"/>
      <w:bCs/>
      <w:color w:val="000000" w:themeColor="text1"/>
      <w:sz w:val="28"/>
    </w:rPr>
  </w:style>
  <w:style w:type="paragraph" w:customStyle="1" w:styleId="Heading1-Black">
    <w:name w:val="Heading 1 - Black"/>
    <w:next w:val="Heading2-DarkGrey"/>
    <w:rsid w:val="00322205"/>
    <w:pPr>
      <w:spacing w:after="120" w:line="240" w:lineRule="auto"/>
    </w:pPr>
    <w:rPr>
      <w:rFonts w:ascii="Arial" w:eastAsiaTheme="majorEastAsia" w:hAnsi="Arial" w:cs="Arial"/>
      <w:b/>
      <w:bCs/>
      <w:color w:val="000000"/>
      <w:sz w:val="36"/>
      <w:szCs w:val="18"/>
      <w:shd w:val="clear" w:color="auto" w:fill="FFFFFF"/>
    </w:rPr>
  </w:style>
  <w:style w:type="paragraph" w:styleId="Caption">
    <w:name w:val="caption"/>
    <w:next w:val="Normal"/>
    <w:autoRedefine/>
    <w:uiPriority w:val="35"/>
    <w:unhideWhenUsed/>
    <w:locked/>
    <w:rsid w:val="00A112DA"/>
    <w:rPr>
      <w:bCs/>
      <w:color w:val="000000" w:themeColor="text1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A112D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112DA"/>
  </w:style>
  <w:style w:type="paragraph" w:styleId="BodyText">
    <w:name w:val="Body Text"/>
    <w:link w:val="BodyTextChar"/>
    <w:uiPriority w:val="99"/>
    <w:unhideWhenUsed/>
    <w:qFormat/>
    <w:rsid w:val="00E21EB7"/>
    <w:pPr>
      <w:spacing w:after="120" w:line="220" w:lineRule="exact"/>
    </w:pPr>
    <w:rPr>
      <w:rFonts w:ascii="Lato Light" w:hAnsi="Lato Light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rsid w:val="00E21EB7"/>
    <w:rPr>
      <w:rFonts w:ascii="Lato Light" w:hAnsi="Lato Light"/>
      <w:sz w:val="19"/>
      <w:szCs w:val="19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locked/>
    <w:rsid w:val="00A112DA"/>
    <w:pPr>
      <w:spacing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A112DA"/>
    <w:rPr>
      <w:rFonts w:ascii="Lato Light" w:hAnsi="Lato Light"/>
      <w:sz w:val="19"/>
      <w:szCs w:val="19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locked/>
    <w:rsid w:val="00A112D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112DA"/>
  </w:style>
  <w:style w:type="paragraph" w:styleId="Header">
    <w:name w:val="header"/>
    <w:basedOn w:val="Normal"/>
    <w:link w:val="HeaderChar"/>
    <w:uiPriority w:val="99"/>
    <w:unhideWhenUsed/>
    <w:rsid w:val="002C56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6F8"/>
  </w:style>
  <w:style w:type="paragraph" w:styleId="Salutation">
    <w:name w:val="Salutation"/>
    <w:basedOn w:val="Normal"/>
    <w:next w:val="Normal"/>
    <w:link w:val="SalutationChar"/>
    <w:uiPriority w:val="99"/>
    <w:unhideWhenUsed/>
    <w:locked/>
    <w:rsid w:val="002C56F8"/>
  </w:style>
  <w:style w:type="character" w:customStyle="1" w:styleId="SalutationChar">
    <w:name w:val="Salutation Char"/>
    <w:basedOn w:val="DefaultParagraphFont"/>
    <w:link w:val="Salutation"/>
    <w:uiPriority w:val="99"/>
    <w:rsid w:val="002C56F8"/>
  </w:style>
  <w:style w:type="paragraph" w:styleId="PlainText">
    <w:name w:val="Plain Text"/>
    <w:basedOn w:val="Normal"/>
    <w:link w:val="PlainTextChar"/>
    <w:uiPriority w:val="99"/>
    <w:unhideWhenUsed/>
    <w:locked/>
    <w:rsid w:val="002C56F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C56F8"/>
    <w:rPr>
      <w:rFonts w:ascii="Consolas" w:hAnsi="Consolas" w:cs="Consolas"/>
      <w:sz w:val="21"/>
      <w:szCs w:val="21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locked/>
    <w:rsid w:val="002C56F8"/>
  </w:style>
  <w:style w:type="character" w:customStyle="1" w:styleId="NoteHeadingChar">
    <w:name w:val="Note Heading Char"/>
    <w:basedOn w:val="DefaultParagraphFont"/>
    <w:link w:val="NoteHeading"/>
    <w:uiPriority w:val="99"/>
    <w:rsid w:val="002C56F8"/>
  </w:style>
  <w:style w:type="paragraph" w:styleId="HTMLAddress">
    <w:name w:val="HTML Address"/>
    <w:basedOn w:val="Normal"/>
    <w:link w:val="HTMLAddressChar"/>
    <w:uiPriority w:val="99"/>
    <w:unhideWhenUsed/>
    <w:locked/>
    <w:rsid w:val="002C56F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2C56F8"/>
    <w:rPr>
      <w:i/>
      <w:iCs/>
    </w:rPr>
  </w:style>
  <w:style w:type="paragraph" w:styleId="E-mailSignature">
    <w:name w:val="E-mail Signature"/>
    <w:basedOn w:val="Normal"/>
    <w:link w:val="E-mailSignatureChar"/>
    <w:uiPriority w:val="99"/>
    <w:unhideWhenUsed/>
    <w:locked/>
    <w:rsid w:val="002C56F8"/>
  </w:style>
  <w:style w:type="character" w:customStyle="1" w:styleId="E-mailSignatureChar">
    <w:name w:val="E-mail Signature Char"/>
    <w:basedOn w:val="DefaultParagraphFont"/>
    <w:link w:val="E-mailSignature"/>
    <w:uiPriority w:val="99"/>
    <w:rsid w:val="002C56F8"/>
  </w:style>
  <w:style w:type="paragraph" w:styleId="List">
    <w:name w:val="List"/>
    <w:basedOn w:val="Normal"/>
    <w:uiPriority w:val="99"/>
    <w:unhideWhenUsed/>
    <w:rsid w:val="00AC6493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AC6493"/>
    <w:pPr>
      <w:ind w:left="566" w:hanging="283"/>
      <w:contextualSpacing/>
    </w:pPr>
  </w:style>
  <w:style w:type="paragraph" w:styleId="List3">
    <w:name w:val="List 3"/>
    <w:basedOn w:val="Normal"/>
    <w:uiPriority w:val="99"/>
    <w:unhideWhenUsed/>
    <w:rsid w:val="00AC6493"/>
    <w:pPr>
      <w:ind w:left="849" w:hanging="283"/>
      <w:contextualSpacing/>
    </w:pPr>
  </w:style>
  <w:style w:type="paragraph" w:styleId="List4">
    <w:name w:val="List 4"/>
    <w:basedOn w:val="Normal"/>
    <w:uiPriority w:val="99"/>
    <w:unhideWhenUsed/>
    <w:rsid w:val="00AC6493"/>
    <w:pPr>
      <w:ind w:left="1132" w:hanging="283"/>
      <w:contextualSpacing/>
    </w:pPr>
  </w:style>
  <w:style w:type="paragraph" w:styleId="List5">
    <w:name w:val="List 5"/>
    <w:basedOn w:val="Normal"/>
    <w:uiPriority w:val="99"/>
    <w:unhideWhenUsed/>
    <w:rsid w:val="00AC6493"/>
    <w:pPr>
      <w:ind w:left="1415" w:hanging="283"/>
      <w:contextualSpacing/>
    </w:pPr>
  </w:style>
  <w:style w:type="paragraph" w:styleId="BodyTextIndent2">
    <w:name w:val="Body Text Indent 2"/>
    <w:link w:val="BodyTextIndent2Char"/>
    <w:uiPriority w:val="99"/>
    <w:unhideWhenUsed/>
    <w:rsid w:val="002C1312"/>
    <w:pPr>
      <w:spacing w:after="120"/>
      <w:ind w:left="28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C1312"/>
  </w:style>
  <w:style w:type="paragraph" w:styleId="BodyTextIndent3">
    <w:name w:val="Body Text Indent 3"/>
    <w:basedOn w:val="Normal"/>
    <w:link w:val="BodyTextIndent3Char"/>
    <w:uiPriority w:val="99"/>
    <w:unhideWhenUsed/>
    <w:rsid w:val="00BF4D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F4D24"/>
    <w:rPr>
      <w:sz w:val="16"/>
      <w:szCs w:val="16"/>
    </w:rPr>
  </w:style>
  <w:style w:type="paragraph" w:styleId="ListNumber">
    <w:name w:val="List Number"/>
    <w:basedOn w:val="Normal"/>
    <w:uiPriority w:val="99"/>
    <w:unhideWhenUsed/>
    <w:rsid w:val="002C1312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rsid w:val="002C1312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unhideWhenUsed/>
    <w:rsid w:val="002C1312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unhideWhenUsed/>
    <w:rsid w:val="002C1312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unhideWhenUsed/>
    <w:rsid w:val="002C131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unhideWhenUsed/>
    <w:rsid w:val="002C131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2C131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2C131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unhideWhenUsed/>
    <w:rsid w:val="002C1312"/>
    <w:pPr>
      <w:spacing w:after="120"/>
      <w:ind w:left="1415"/>
      <w:contextualSpacing/>
    </w:pPr>
  </w:style>
  <w:style w:type="paragraph" w:styleId="ListBullet">
    <w:name w:val="List Bullet"/>
    <w:basedOn w:val="Normal"/>
    <w:uiPriority w:val="99"/>
    <w:unhideWhenUsed/>
    <w:rsid w:val="002C1312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rsid w:val="002C131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C131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unhideWhenUsed/>
    <w:rsid w:val="002C131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unhideWhenUsed/>
    <w:rsid w:val="002C1312"/>
    <w:pPr>
      <w:numPr>
        <w:numId w:val="8"/>
      </w:numPr>
      <w:contextualSpacing/>
    </w:pPr>
  </w:style>
  <w:style w:type="paragraph" w:styleId="BlockText">
    <w:name w:val="Block Text"/>
    <w:basedOn w:val="Normal"/>
    <w:uiPriority w:val="99"/>
    <w:unhideWhenUsed/>
    <w:locked/>
    <w:rsid w:val="00BF41CC"/>
    <w:pPr>
      <w:pBdr>
        <w:top w:val="single" w:sz="2" w:space="10" w:color="E60000" w:themeColor="accent1" w:shadow="1" w:frame="1"/>
        <w:left w:val="single" w:sz="2" w:space="10" w:color="E60000" w:themeColor="accent1" w:shadow="1" w:frame="1"/>
        <w:bottom w:val="single" w:sz="2" w:space="10" w:color="E60000" w:themeColor="accent1" w:shadow="1" w:frame="1"/>
        <w:right w:val="single" w:sz="2" w:space="10" w:color="E60000" w:themeColor="accent1" w:shadow="1" w:frame="1"/>
      </w:pBdr>
      <w:ind w:left="1152" w:right="1152"/>
    </w:pPr>
    <w:rPr>
      <w:i/>
      <w:iCs/>
      <w:color w:val="E60000" w:themeColor="accent1"/>
    </w:rPr>
  </w:style>
  <w:style w:type="paragraph" w:styleId="BodyText2">
    <w:name w:val="Body Text 2"/>
    <w:basedOn w:val="Normal"/>
    <w:link w:val="BodyText2Char"/>
    <w:uiPriority w:val="99"/>
    <w:unhideWhenUsed/>
    <w:locked/>
    <w:rsid w:val="00BF41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F41CC"/>
  </w:style>
  <w:style w:type="paragraph" w:styleId="BodyText3">
    <w:name w:val="Body Text 3"/>
    <w:basedOn w:val="Normal"/>
    <w:link w:val="BodyText3Char"/>
    <w:uiPriority w:val="99"/>
    <w:unhideWhenUsed/>
    <w:locked/>
    <w:rsid w:val="00BF41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F41CC"/>
    <w:rPr>
      <w:sz w:val="16"/>
      <w:szCs w:val="16"/>
    </w:rPr>
  </w:style>
  <w:style w:type="paragraph" w:styleId="Closing">
    <w:name w:val="Closing"/>
    <w:basedOn w:val="Normal"/>
    <w:link w:val="ClosingChar"/>
    <w:uiPriority w:val="99"/>
    <w:unhideWhenUsed/>
    <w:locked/>
    <w:rsid w:val="00BF41C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BF41CC"/>
  </w:style>
  <w:style w:type="character" w:styleId="CommentReference">
    <w:name w:val="annotation reference"/>
    <w:basedOn w:val="DefaultParagraphFont"/>
    <w:uiPriority w:val="99"/>
    <w:unhideWhenUsed/>
    <w:locked/>
    <w:rsid w:val="00BF41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F41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41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locked/>
    <w:rsid w:val="00BF41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F41C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locked/>
    <w:rsid w:val="00BF41CC"/>
  </w:style>
  <w:style w:type="character" w:customStyle="1" w:styleId="DateChar">
    <w:name w:val="Date Char"/>
    <w:basedOn w:val="DefaultParagraphFont"/>
    <w:link w:val="Date"/>
    <w:uiPriority w:val="99"/>
    <w:rsid w:val="00BF41CC"/>
  </w:style>
  <w:style w:type="paragraph" w:styleId="DocumentMap">
    <w:name w:val="Document Map"/>
    <w:basedOn w:val="Normal"/>
    <w:link w:val="DocumentMapChar"/>
    <w:uiPriority w:val="99"/>
    <w:unhideWhenUsed/>
    <w:locked/>
    <w:rsid w:val="00BF41C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F41CC"/>
    <w:rPr>
      <w:rFonts w:ascii="Tahoma" w:hAnsi="Tahoma" w:cs="Tahoma"/>
      <w:sz w:val="16"/>
      <w:szCs w:val="16"/>
    </w:rPr>
  </w:style>
  <w:style w:type="character" w:styleId="EndnoteReference">
    <w:name w:val="endnote reference"/>
    <w:basedOn w:val="DefaultParagraphFont"/>
    <w:uiPriority w:val="99"/>
    <w:unhideWhenUsed/>
    <w:locked/>
    <w:rsid w:val="00BF41C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locked/>
    <w:rsid w:val="00BF41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F41CC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locked/>
    <w:rsid w:val="00BF41C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unhideWhenUsed/>
    <w:locked/>
    <w:rsid w:val="00BF41CC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BF41CC"/>
    <w:rPr>
      <w:color w:val="333333" w:themeColor="followedHyperlink"/>
      <w:u w:val="single"/>
    </w:rPr>
  </w:style>
  <w:style w:type="character" w:styleId="FootnoteReference">
    <w:name w:val="footnote reference"/>
    <w:basedOn w:val="DefaultParagraphFont"/>
    <w:uiPriority w:val="99"/>
    <w:unhideWhenUsed/>
    <w:locked/>
    <w:rsid w:val="00BF41CC"/>
    <w:rPr>
      <w:vertAlign w:val="superscript"/>
    </w:rPr>
  </w:style>
  <w:style w:type="character" w:styleId="HTMLAcronym">
    <w:name w:val="HTML Acronym"/>
    <w:basedOn w:val="DefaultParagraphFont"/>
    <w:uiPriority w:val="99"/>
    <w:unhideWhenUsed/>
    <w:locked/>
    <w:rsid w:val="00BF41CC"/>
  </w:style>
  <w:style w:type="paragraph" w:styleId="Index1">
    <w:name w:val="index 1"/>
    <w:basedOn w:val="Normal"/>
    <w:next w:val="Normal"/>
    <w:autoRedefine/>
    <w:uiPriority w:val="99"/>
    <w:unhideWhenUsed/>
    <w:locked/>
    <w:rsid w:val="009C189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locked/>
    <w:rsid w:val="009C1896"/>
    <w:pPr>
      <w:ind w:left="440" w:hanging="220"/>
    </w:pPr>
  </w:style>
  <w:style w:type="paragraph" w:styleId="IndexHeading">
    <w:name w:val="index heading"/>
    <w:basedOn w:val="Normal"/>
    <w:next w:val="Index1"/>
    <w:uiPriority w:val="99"/>
    <w:unhideWhenUsed/>
    <w:locked/>
    <w:rsid w:val="009C1896"/>
    <w:rPr>
      <w:rFonts w:asciiTheme="majorHAnsi" w:eastAsiaTheme="majorEastAsia" w:hAnsiTheme="majorHAnsi" w:cstheme="majorBidi"/>
      <w:b/>
      <w:bCs/>
    </w:rPr>
  </w:style>
  <w:style w:type="paragraph" w:styleId="ListNumber5">
    <w:name w:val="List Number 5"/>
    <w:basedOn w:val="Normal"/>
    <w:uiPriority w:val="99"/>
    <w:unhideWhenUsed/>
    <w:rsid w:val="009C1896"/>
    <w:pPr>
      <w:numPr>
        <w:numId w:val="13"/>
      </w:numPr>
      <w:contextualSpacing/>
    </w:pPr>
  </w:style>
  <w:style w:type="paragraph" w:styleId="MacroText">
    <w:name w:val="macro"/>
    <w:link w:val="MacroTextChar"/>
    <w:uiPriority w:val="99"/>
    <w:unhideWhenUsed/>
    <w:locked/>
    <w:rsid w:val="009C18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9C1896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locked/>
    <w:rsid w:val="009C18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9C189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locked/>
    <w:rsid w:val="009C1896"/>
    <w:pPr>
      <w:spacing w:after="0" w:line="240" w:lineRule="auto"/>
    </w:pPr>
  </w:style>
  <w:style w:type="paragraph" w:styleId="Signature">
    <w:name w:val="Signature"/>
    <w:basedOn w:val="Normal"/>
    <w:link w:val="SignatureChar"/>
    <w:uiPriority w:val="99"/>
    <w:unhideWhenUsed/>
    <w:locked/>
    <w:rsid w:val="009C1896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9C1896"/>
  </w:style>
  <w:style w:type="paragraph" w:styleId="TableofAuthorities">
    <w:name w:val="table of authorities"/>
    <w:basedOn w:val="Normal"/>
    <w:next w:val="Normal"/>
    <w:uiPriority w:val="99"/>
    <w:unhideWhenUsed/>
    <w:rsid w:val="009C189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unhideWhenUsed/>
    <w:rsid w:val="009C1896"/>
  </w:style>
  <w:style w:type="paragraph" w:styleId="TOAHeading">
    <w:name w:val="toa heading"/>
    <w:basedOn w:val="Eventtitlesubheading-White"/>
    <w:next w:val="BodyText"/>
    <w:uiPriority w:val="99"/>
    <w:unhideWhenUsed/>
    <w:rsid w:val="009C1896"/>
    <w:rPr>
      <w:b w:val="0"/>
      <w:bCs w:val="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C18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189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C1896"/>
    <w:pPr>
      <w:spacing w:after="100"/>
      <w:ind w:left="440"/>
    </w:pPr>
  </w:style>
  <w:style w:type="paragraph" w:customStyle="1" w:styleId="Eventtitle-White">
    <w:name w:val="Event title - White"/>
    <w:link w:val="Eventtitle-WhiteChar"/>
    <w:rsid w:val="00801E19"/>
    <w:pPr>
      <w:spacing w:after="0" w:line="440" w:lineRule="exact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28"/>
    </w:rPr>
  </w:style>
  <w:style w:type="paragraph" w:customStyle="1" w:styleId="EventTitle-Black">
    <w:name w:val="Event Title - Black"/>
    <w:rsid w:val="001606D4"/>
    <w:pPr>
      <w:tabs>
        <w:tab w:val="left" w:pos="6946"/>
      </w:tabs>
      <w:spacing w:after="120" w:line="420" w:lineRule="exact"/>
      <w:ind w:left="-709" w:right="1939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3222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22205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locked/>
    <w:rsid w:val="00A111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iteHeading">
    <w:name w:val="White Heading"/>
    <w:basedOn w:val="Eventtitle-White"/>
    <w:link w:val="WhiteHeadingChar"/>
    <w:autoRedefine/>
    <w:qFormat/>
    <w:rsid w:val="00336C70"/>
    <w:pPr>
      <w:spacing w:line="240" w:lineRule="auto"/>
    </w:pPr>
    <w:rPr>
      <w:rFonts w:ascii="Lato Heavy" w:hAnsi="Lato Heavy"/>
      <w:bCs w:val="0"/>
      <w:noProof/>
      <w:color w:val="auto"/>
      <w:sz w:val="54"/>
      <w:szCs w:val="60"/>
    </w:rPr>
  </w:style>
  <w:style w:type="paragraph" w:customStyle="1" w:styleId="Whitesubheading">
    <w:name w:val="White subheading"/>
    <w:basedOn w:val="Eventtitlesubheading-White"/>
    <w:link w:val="WhitesubheadingChar"/>
    <w:qFormat/>
    <w:rsid w:val="0088485B"/>
    <w:pPr>
      <w:spacing w:before="0" w:line="400" w:lineRule="exact"/>
    </w:pPr>
    <w:rPr>
      <w:rFonts w:ascii="Lato Regular" w:hAnsi="Lato Regular"/>
      <w:b w:val="0"/>
      <w:sz w:val="36"/>
      <w:szCs w:val="36"/>
    </w:rPr>
  </w:style>
  <w:style w:type="character" w:customStyle="1" w:styleId="Eventtitle-WhiteChar">
    <w:name w:val="Event title - White Char"/>
    <w:basedOn w:val="DefaultParagraphFont"/>
    <w:link w:val="Eventtitle-White"/>
    <w:rsid w:val="00283F31"/>
    <w:rPr>
      <w:rFonts w:asciiTheme="majorHAnsi" w:eastAsiaTheme="majorEastAsia" w:hAnsiTheme="majorHAnsi" w:cstheme="majorBidi"/>
      <w:b/>
      <w:bCs/>
      <w:color w:val="FFFFFF" w:themeColor="background1"/>
      <w:sz w:val="40"/>
      <w:szCs w:val="28"/>
    </w:rPr>
  </w:style>
  <w:style w:type="character" w:customStyle="1" w:styleId="WhiteHeadingChar">
    <w:name w:val="White Heading Char"/>
    <w:basedOn w:val="Eventtitle-WhiteChar"/>
    <w:link w:val="WhiteHeading"/>
    <w:rsid w:val="00336C70"/>
    <w:rPr>
      <w:rFonts w:ascii="Lato Heavy" w:eastAsiaTheme="majorEastAsia" w:hAnsi="Lato Heavy" w:cstheme="majorBidi"/>
      <w:b/>
      <w:bCs w:val="0"/>
      <w:noProof/>
      <w:color w:val="FFFFFF" w:themeColor="background1"/>
      <w:sz w:val="54"/>
      <w:szCs w:val="60"/>
    </w:rPr>
  </w:style>
  <w:style w:type="character" w:customStyle="1" w:styleId="Eventtitlesubheading-WhiteChar">
    <w:name w:val="Event title subheading - White Char"/>
    <w:basedOn w:val="DefaultParagraphFont"/>
    <w:link w:val="Eventtitlesubheading-White"/>
    <w:rsid w:val="00283F31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character" w:customStyle="1" w:styleId="WhitesubheadingChar">
    <w:name w:val="White subheading Char"/>
    <w:basedOn w:val="Eventtitlesubheading-WhiteChar"/>
    <w:link w:val="Whitesubheading"/>
    <w:rsid w:val="0088485B"/>
    <w:rPr>
      <w:rFonts w:ascii="Lato Regular" w:eastAsiaTheme="majorEastAsia" w:hAnsi="Lato Regular" w:cstheme="majorBidi"/>
      <w:b w:val="0"/>
      <w:bCs/>
      <w:color w:val="FFFFFF" w:themeColor="background1"/>
      <w:sz w:val="36"/>
      <w:szCs w:val="36"/>
    </w:rPr>
  </w:style>
  <w:style w:type="paragraph" w:customStyle="1" w:styleId="Bullets">
    <w:name w:val="Bullets"/>
    <w:basedOn w:val="BodyText"/>
    <w:link w:val="BulletsChar"/>
    <w:qFormat/>
    <w:rsid w:val="0052483B"/>
    <w:pPr>
      <w:numPr>
        <w:numId w:val="21"/>
      </w:numPr>
    </w:pPr>
  </w:style>
  <w:style w:type="character" w:customStyle="1" w:styleId="BulletsChar">
    <w:name w:val="Bullets Char"/>
    <w:basedOn w:val="BodyTextChar"/>
    <w:link w:val="Bullets"/>
    <w:rsid w:val="0052483B"/>
    <w:rPr>
      <w:rFonts w:ascii="Lato Light" w:hAnsi="Lato Light"/>
      <w:sz w:val="19"/>
      <w:szCs w:val="19"/>
    </w:rPr>
  </w:style>
  <w:style w:type="paragraph" w:customStyle="1" w:styleId="Eventheading">
    <w:name w:val="Event heading"/>
    <w:basedOn w:val="WhiteHeading"/>
    <w:autoRedefine/>
    <w:rsid w:val="002B00EC"/>
  </w:style>
  <w:style w:type="paragraph" w:customStyle="1" w:styleId="Details">
    <w:name w:val="Details"/>
    <w:basedOn w:val="BodyText"/>
    <w:autoRedefine/>
    <w:qFormat/>
    <w:rsid w:val="003D0763"/>
    <w:pPr>
      <w:spacing w:after="0" w:line="260" w:lineRule="exact"/>
    </w:pPr>
    <w:rPr>
      <w:rFonts w:ascii="Lato Regular" w:hAnsi="Lato Regular"/>
      <w:sz w:val="22"/>
      <w:szCs w:val="22"/>
    </w:rPr>
  </w:style>
  <w:style w:type="paragraph" w:customStyle="1" w:styleId="CalltoactionURL">
    <w:name w:val="Call to action / URL"/>
    <w:basedOn w:val="Normal"/>
    <w:rsid w:val="00B66519"/>
    <w:rPr>
      <w:rFonts w:ascii="Lato Semibold" w:hAnsi="Lato Semibold"/>
      <w:color w:val="E60000" w:themeColor="text2"/>
      <w:spacing w:val="8"/>
      <w:sz w:val="28"/>
      <w:szCs w:val="28"/>
    </w:rPr>
  </w:style>
  <w:style w:type="table" w:styleId="TableGrid">
    <w:name w:val="Table Grid"/>
    <w:basedOn w:val="TableNormal"/>
    <w:rsid w:val="004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3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3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025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64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0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8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ngineersaustralia.org.au/portal/event/deepwater-horizon-bop-forensic-investig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EA Colours">
      <a:dk1>
        <a:sysClr val="windowText" lastClr="000000"/>
      </a:dk1>
      <a:lt1>
        <a:sysClr val="window" lastClr="FFFFFF"/>
      </a:lt1>
      <a:dk2>
        <a:srgbClr val="E60000"/>
      </a:dk2>
      <a:lt2>
        <a:srgbClr val="EEECE1"/>
      </a:lt2>
      <a:accent1>
        <a:srgbClr val="E60000"/>
      </a:accent1>
      <a:accent2>
        <a:srgbClr val="333333"/>
      </a:accent2>
      <a:accent3>
        <a:srgbClr val="404040"/>
      </a:accent3>
      <a:accent4>
        <a:srgbClr val="000000"/>
      </a:accent4>
      <a:accent5>
        <a:srgbClr val="000000"/>
      </a:accent5>
      <a:accent6>
        <a:srgbClr val="000000"/>
      </a:accent6>
      <a:hlink>
        <a:srgbClr val="333333"/>
      </a:hlink>
      <a:folHlink>
        <a:srgbClr val="333333"/>
      </a:folHlink>
    </a:clrScheme>
    <a:fontScheme name="EA Sans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25400"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lIns="0" tIns="72000" rIns="72000" bIns="72000" rtlCol="0" anchor="ctr" anchorCtr="0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C7685-96B4-498A-B66B-D1A48A3D1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C08ADC37</Template>
  <TotalTime>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Engineers Australia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SMantle</dc:creator>
  <cp:keywords/>
  <dc:description/>
  <cp:lastModifiedBy>Ali Nami</cp:lastModifiedBy>
  <cp:revision>4</cp:revision>
  <cp:lastPrinted>2017-10-28T02:47:00Z</cp:lastPrinted>
  <dcterms:created xsi:type="dcterms:W3CDTF">2017-11-15T07:55:00Z</dcterms:created>
  <dcterms:modified xsi:type="dcterms:W3CDTF">2017-11-15T08:01:00Z</dcterms:modified>
</cp:coreProperties>
</file>